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159F7" w14:textId="5AD120C7" w:rsidR="006203A9" w:rsidRDefault="001A7613" w:rsidP="006203A9">
      <w:pPr>
        <w:rPr>
          <w:rFonts w:ascii="Cambria" w:hAnsi="Cambria"/>
          <w:b/>
          <w:noProof/>
          <w:color w:val="ADBEFD"/>
          <w:sz w:val="40"/>
          <w:szCs w:val="40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E1DD934" wp14:editId="6FC681C0">
                <wp:simplePos x="0" y="0"/>
                <wp:positionH relativeFrom="column">
                  <wp:posOffset>4934585</wp:posOffset>
                </wp:positionH>
                <wp:positionV relativeFrom="paragraph">
                  <wp:posOffset>354197</wp:posOffset>
                </wp:positionV>
                <wp:extent cx="1861820" cy="283210"/>
                <wp:effectExtent l="0" t="0" r="0" b="2540"/>
                <wp:wrapNone/>
                <wp:docPr id="12964250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283210"/>
                          <a:chOff x="0" y="0"/>
                          <a:chExt cx="18624" cy="2838"/>
                        </a:xfrm>
                      </wpg:grpSpPr>
                      <pic:pic xmlns:pic="http://schemas.openxmlformats.org/drawingml/2006/picture">
                        <pic:nvPicPr>
                          <pic:cNvPr id="5215845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"/>
                            <a:ext cx="1803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5837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0"/>
                            <a:ext cx="16962" cy="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5CED" w14:textId="6C9583C9" w:rsidR="00126D9E" w:rsidRPr="00126D9E" w:rsidRDefault="00000000" w:rsidP="00126D9E">
                              <w:pPr>
                                <w:rPr>
                                  <w:rFonts w:ascii="Basic" w:hAnsi="Basic"/>
                                  <w:sz w:val="20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HYPERLINK "mailto:jorgemontolio@gmail.com"</w:instrText>
                              </w:r>
                              <w:r>
                                <w:fldChar w:fldCharType="separate"/>
                              </w:r>
                              <w:r w:rsidR="00126D9E" w:rsidRPr="006B08B8">
                                <w:rPr>
                                  <w:rStyle w:val="Hyperlink"/>
                                  <w:rFonts w:ascii="Basic" w:hAnsi="Basic"/>
                                  <w:sz w:val="20"/>
                                </w:rPr>
                                <w:t>jorgemontolio@gmail.com</w:t>
                              </w:r>
                              <w:r>
                                <w:rPr>
                                  <w:rStyle w:val="Hyperlink"/>
                                  <w:rFonts w:ascii="Basic" w:hAnsi="Basic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DD934" id="Group 30" o:spid="_x0000_s1026" style="position:absolute;margin-left:388.55pt;margin-top:27.9pt;width:146.6pt;height:22.3pt;z-index:252176384" coordsize="18624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93;width:1803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8" type="#_x0000_t202" style="position:absolute;left:1662;width:1696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" filled="f" stroked="f">
                  <v:textbox>
                    <w:txbxContent>
                      <w:p w14:paraId="08BF5CED" w14:textId="6C9583C9" w:rsidR="00126D9E" w:rsidRPr="00126D9E" w:rsidRDefault="00000000" w:rsidP="00126D9E">
                        <w:pPr>
                          <w:rPr>
                            <w:rFonts w:ascii="Basic" w:hAnsi="Basic"/>
                            <w:sz w:val="20"/>
                          </w:rPr>
                        </w:pPr>
                        <w:r>
                          <w:fldChar w:fldCharType="begin"/>
                        </w:r>
                        <w:r>
                          <w:instrText>HYPERLINK "mailto:jorgemontolio@gmail.com"</w:instrText>
                        </w:r>
                        <w:r>
                          <w:fldChar w:fldCharType="separate"/>
                        </w:r>
                        <w:r w:rsidR="00126D9E" w:rsidRPr="006B08B8">
                          <w:rPr>
                            <w:rStyle w:val="Hyperlink"/>
                            <w:rFonts w:ascii="Basic" w:hAnsi="Basic"/>
                            <w:sz w:val="20"/>
                          </w:rPr>
                          <w:t>jorgemontolio@gmail.com</w:t>
                        </w:r>
                        <w:r>
                          <w:rPr>
                            <w:rStyle w:val="Hyperlink"/>
                            <w:rFonts w:ascii="Basic" w:hAnsi="Basic"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684E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510A92AE" wp14:editId="23E35546">
                <wp:simplePos x="0" y="0"/>
                <wp:positionH relativeFrom="margin">
                  <wp:posOffset>4914900</wp:posOffset>
                </wp:positionH>
                <wp:positionV relativeFrom="paragraph">
                  <wp:posOffset>89789</wp:posOffset>
                </wp:positionV>
                <wp:extent cx="1880870" cy="283542"/>
                <wp:effectExtent l="0" t="0" r="0" b="2540"/>
                <wp:wrapNone/>
                <wp:docPr id="173638998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870" cy="283542"/>
                          <a:chOff x="-259" y="0"/>
                          <a:chExt cx="18819" cy="2838"/>
                        </a:xfrm>
                      </wpg:grpSpPr>
                      <pic:pic xmlns:pic="http://schemas.openxmlformats.org/drawingml/2006/picture">
                        <pic:nvPicPr>
                          <pic:cNvPr id="13141710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59" y="427"/>
                            <a:ext cx="2176" cy="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30461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0"/>
                            <a:ext cx="16967" cy="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27B3D" w14:textId="7AA4DF1D" w:rsidR="00126D9E" w:rsidRPr="00126D9E" w:rsidRDefault="00000000">
                              <w:pPr>
                                <w:rPr>
                                  <w:rFonts w:ascii="Basic" w:hAnsi="Basic"/>
                                  <w:sz w:val="20"/>
                                </w:rPr>
                              </w:pPr>
                              <w:hyperlink r:id="rId12" w:history="1">
                                <w:r w:rsidR="00126D9E" w:rsidRPr="006B08B8">
                                  <w:rPr>
                                    <w:rStyle w:val="Hyperlink"/>
                                    <w:rFonts w:ascii="Basic" w:hAnsi="Basic"/>
                                    <w:sz w:val="20"/>
                                  </w:rPr>
                                  <w:t>www.jorgemontolio.com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A92AE" id="Group 26" o:spid="_x0000_s1029" style="position:absolute;margin-left:387pt;margin-top:7.05pt;width:148.1pt;height:22.35pt;z-index:252172288;mso-position-horizontal-relative:margin;mso-width-relative:margin;mso-height-relative:margin" coordorigin="-259" coordsize="18819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">
                <v:shape id="Picture 25" o:spid="_x0000_s1030" type="#_x0000_t75" style="position:absolute;left:-259;top:427;width:2176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">
                  <v:imagedata r:id="rId13" o:title=""/>
                </v:shape>
                <v:shape id="Text Box 49" o:spid="_x0000_s1031" type="#_x0000_t202" style="position:absolute;left:1593;width:1696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" filled="f" stroked="f">
                  <v:textbox>
                    <w:txbxContent>
                      <w:p w14:paraId="18227B3D" w14:textId="7AA4DF1D" w:rsidR="00126D9E" w:rsidRPr="00126D9E" w:rsidRDefault="00000000">
                        <w:pPr>
                          <w:rPr>
                            <w:rFonts w:ascii="Basic" w:hAnsi="Basic"/>
                            <w:sz w:val="20"/>
                          </w:rPr>
                        </w:pPr>
                        <w:hyperlink r:id="rId14" w:history="1">
                          <w:r w:rsidR="00126D9E" w:rsidRPr="006B08B8">
                            <w:rPr>
                              <w:rStyle w:val="Hyperlink"/>
                              <w:rFonts w:ascii="Basic" w:hAnsi="Basic"/>
                              <w:sz w:val="20"/>
                            </w:rPr>
                            <w:t>www.jorgemontolio.com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59B3">
        <w:rPr>
          <w:noProof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15F07AA0" wp14:editId="55B485D7">
                <wp:simplePos x="0" y="0"/>
                <wp:positionH relativeFrom="column">
                  <wp:posOffset>1714500</wp:posOffset>
                </wp:positionH>
                <wp:positionV relativeFrom="paragraph">
                  <wp:posOffset>173990</wp:posOffset>
                </wp:positionV>
                <wp:extent cx="3068320" cy="421640"/>
                <wp:effectExtent l="0" t="0" r="0" b="0"/>
                <wp:wrapSquare wrapText="bothSides"/>
                <wp:docPr id="3526648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1A12" w14:textId="1BE1470E" w:rsidR="004D71B3" w:rsidRDefault="00182285">
                            <w:r>
                              <w:rPr>
                                <w:rFonts w:ascii="Basic" w:hAnsi="Basic"/>
                                <w:b/>
                                <w:color w:val="FF4F01"/>
                                <w:sz w:val="36"/>
                                <w:szCs w:val="36"/>
                              </w:rPr>
                              <w:t>Senior Gameplay Programmer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7AA0" id="Text Box 17" o:spid="_x0000_s1032" type="#_x0000_t202" style="position:absolute;margin-left:135pt;margin-top:13.7pt;width:241.6pt;height:33.2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" filled="f" stroked="f">
                <v:textbox>
                  <w:txbxContent>
                    <w:p w14:paraId="72831A12" w14:textId="1BE1470E" w:rsidR="004D71B3" w:rsidRDefault="00182285">
                      <w:r>
                        <w:rPr>
                          <w:rFonts w:ascii="Basic" w:hAnsi="Basic"/>
                          <w:b/>
                          <w:color w:val="FF4F01"/>
                          <w:sz w:val="36"/>
                          <w:szCs w:val="36"/>
                        </w:rPr>
                        <w:t>Senior Gameplay Programmer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9B3">
        <w:rPr>
          <w:noProof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3730520F" wp14:editId="097F6B31">
                <wp:simplePos x="0" y="0"/>
                <wp:positionH relativeFrom="column">
                  <wp:posOffset>1566545</wp:posOffset>
                </wp:positionH>
                <wp:positionV relativeFrom="paragraph">
                  <wp:posOffset>123825</wp:posOffset>
                </wp:positionV>
                <wp:extent cx="269875" cy="610235"/>
                <wp:effectExtent l="0" t="0" r="0" b="0"/>
                <wp:wrapSquare wrapText="bothSides"/>
                <wp:docPr id="21207253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1386E" w14:textId="68298E8B" w:rsidR="00F83A4A" w:rsidRDefault="00F83A4A">
                            <w:r w:rsidRPr="00582563">
                              <w:rPr>
                                <w:rFonts w:ascii="Basic" w:hAnsi="Basic"/>
                                <w:b/>
                                <w:color w:val="424242"/>
                                <w:sz w:val="44"/>
                                <w:szCs w:val="4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0520F" id="Text Box 16" o:spid="_x0000_s1033" type="#_x0000_t202" style="position:absolute;margin-left:123.35pt;margin-top:9.75pt;width:21.25pt;height:48.05pt;z-index:252212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e4/gEAANM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" filled="f" stroked="f">
                <v:textbox style="mso-fit-shape-to-text:t">
                  <w:txbxContent>
                    <w:p w14:paraId="3641386E" w14:textId="68298E8B" w:rsidR="00F83A4A" w:rsidRDefault="00F83A4A">
                      <w:r w:rsidRPr="00582563">
                        <w:rPr>
                          <w:rFonts w:ascii="Basic" w:hAnsi="Basic"/>
                          <w:b/>
                          <w:color w:val="424242"/>
                          <w:sz w:val="44"/>
                          <w:szCs w:val="44"/>
                        </w:rPr>
                        <w:t>|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9B3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1273809B" wp14:editId="783FE15B">
                <wp:simplePos x="0" y="0"/>
                <wp:positionH relativeFrom="margin">
                  <wp:posOffset>-649605</wp:posOffset>
                </wp:positionH>
                <wp:positionV relativeFrom="paragraph">
                  <wp:posOffset>132715</wp:posOffset>
                </wp:positionV>
                <wp:extent cx="2438400" cy="495300"/>
                <wp:effectExtent l="0" t="0" r="0" b="0"/>
                <wp:wrapNone/>
                <wp:docPr id="7440373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6BAC" w14:textId="6999FF8E" w:rsidR="00AF138D" w:rsidRPr="00582563" w:rsidRDefault="009F68B0" w:rsidP="00A978CD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spacing w:after="0" w:line="288" w:lineRule="auto"/>
                              <w:ind w:left="435"/>
                              <w:rPr>
                                <w:rFonts w:ascii="Basic" w:hAnsi="Basic"/>
                                <w:b/>
                                <w:color w:val="FF4F01"/>
                                <w:sz w:val="44"/>
                                <w:szCs w:val="44"/>
                              </w:rPr>
                            </w:pPr>
                            <w:r w:rsidRPr="00582563">
                              <w:rPr>
                                <w:rFonts w:ascii="Basic" w:hAnsi="Basic"/>
                                <w:b/>
                                <w:color w:val="424242"/>
                                <w:sz w:val="44"/>
                                <w:szCs w:val="44"/>
                              </w:rPr>
                              <w:tab/>
                              <w:t>Jorge Montolio</w:t>
                            </w:r>
                          </w:p>
                          <w:p w14:paraId="6B59F9B9" w14:textId="28F5E9FC" w:rsidR="009F68B0" w:rsidRPr="002E144E" w:rsidRDefault="009F68B0" w:rsidP="00A978CD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spacing w:after="0" w:line="288" w:lineRule="auto"/>
                              <w:rPr>
                                <w:rFonts w:ascii="Cambria" w:hAnsi="Cambria"/>
                                <w:b/>
                                <w:color w:val="424242"/>
                                <w:sz w:val="36"/>
                                <w:szCs w:val="36"/>
                              </w:rPr>
                            </w:pPr>
                          </w:p>
                          <w:p w14:paraId="197D2FCB" w14:textId="0DD7BC73" w:rsidR="009F68B0" w:rsidRDefault="009F68B0" w:rsidP="00A978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809B" id="Text Box 15" o:spid="_x0000_s1034" type="#_x0000_t202" style="position:absolute;margin-left:-51.15pt;margin-top:10.45pt;width:192pt;height:39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" filled="f" stroked="f">
                <v:textbox>
                  <w:txbxContent>
                    <w:p w14:paraId="093F6BAC" w14:textId="6999FF8E" w:rsidR="00AF138D" w:rsidRPr="00582563" w:rsidRDefault="009F68B0" w:rsidP="00A978CD">
                      <w:pPr>
                        <w:pStyle w:val="Title"/>
                        <w:pBdr>
                          <w:bottom w:val="none" w:sz="0" w:space="0" w:color="auto"/>
                        </w:pBdr>
                        <w:spacing w:after="0" w:line="288" w:lineRule="auto"/>
                        <w:ind w:left="435"/>
                        <w:rPr>
                          <w:rFonts w:ascii="Basic" w:hAnsi="Basic"/>
                          <w:b/>
                          <w:color w:val="FF4F01"/>
                          <w:sz w:val="44"/>
                          <w:szCs w:val="44"/>
                        </w:rPr>
                      </w:pPr>
                      <w:r w:rsidRPr="00582563">
                        <w:rPr>
                          <w:rFonts w:ascii="Basic" w:hAnsi="Basic"/>
                          <w:b/>
                          <w:color w:val="424242"/>
                          <w:sz w:val="44"/>
                          <w:szCs w:val="44"/>
                        </w:rPr>
                        <w:tab/>
                        <w:t>Jorge Montolio</w:t>
                      </w:r>
                    </w:p>
                    <w:p w14:paraId="6B59F9B9" w14:textId="28F5E9FC" w:rsidR="009F68B0" w:rsidRPr="002E144E" w:rsidRDefault="009F68B0" w:rsidP="00A978CD">
                      <w:pPr>
                        <w:pStyle w:val="Title"/>
                        <w:pBdr>
                          <w:bottom w:val="none" w:sz="0" w:space="0" w:color="auto"/>
                        </w:pBdr>
                        <w:spacing w:after="0" w:line="288" w:lineRule="auto"/>
                        <w:rPr>
                          <w:rFonts w:ascii="Cambria" w:hAnsi="Cambria"/>
                          <w:b/>
                          <w:color w:val="424242"/>
                          <w:sz w:val="36"/>
                          <w:szCs w:val="36"/>
                        </w:rPr>
                      </w:pPr>
                    </w:p>
                    <w:p w14:paraId="197D2FCB" w14:textId="0DD7BC73" w:rsidR="009F68B0" w:rsidRDefault="009F68B0" w:rsidP="00A978CD"/>
                  </w:txbxContent>
                </v:textbox>
                <w10:wrap anchorx="margin"/>
              </v:shape>
            </w:pict>
          </mc:Fallback>
        </mc:AlternateContent>
      </w:r>
      <w:r w:rsidR="00C5473D">
        <w:rPr>
          <w:rFonts w:ascii="Cambria" w:hAnsi="Cambria"/>
          <w:b/>
          <w:noProof/>
          <w:color w:val="ADBEFD"/>
          <w:sz w:val="40"/>
          <w:szCs w:val="40"/>
          <w:lang w:eastAsia="en-US"/>
        </w:rPr>
        <w:t xml:space="preserve"> </w:t>
      </w:r>
    </w:p>
    <w:p w14:paraId="1E43222F" w14:textId="27F96A98" w:rsidR="003970C3" w:rsidRPr="003F0285" w:rsidRDefault="006759B3" w:rsidP="003F0285"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7AD9141C" wp14:editId="4BB43718">
                <wp:simplePos x="0" y="0"/>
                <wp:positionH relativeFrom="margin">
                  <wp:posOffset>4861560</wp:posOffset>
                </wp:positionH>
                <wp:positionV relativeFrom="paragraph">
                  <wp:posOffset>100330</wp:posOffset>
                </wp:positionV>
                <wp:extent cx="2634615" cy="450215"/>
                <wp:effectExtent l="0" t="0" r="0" b="0"/>
                <wp:wrapNone/>
                <wp:docPr id="473914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450215"/>
                          <a:chOff x="-69273" y="-20430"/>
                          <a:chExt cx="2634916" cy="450271"/>
                        </a:xfrm>
                      </wpg:grpSpPr>
                      <pic:pic xmlns:pic="http://schemas.openxmlformats.org/drawingml/2006/picture">
                        <pic:nvPicPr>
                          <pic:cNvPr id="110642360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9273" y="-20430"/>
                            <a:ext cx="325582" cy="32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59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44" y="-6965"/>
                            <a:ext cx="2399399" cy="4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BF257" w14:textId="77777777" w:rsidR="000340A9" w:rsidRPr="00126D9E" w:rsidRDefault="00000000" w:rsidP="000340A9">
                              <w:pPr>
                                <w:rPr>
                                  <w:rFonts w:ascii="Basic" w:hAnsi="Basic"/>
                                  <w:sz w:val="20"/>
                                </w:rPr>
                              </w:pPr>
                              <w:hyperlink r:id="rId16" w:history="1">
                                <w:r w:rsidR="000340A9" w:rsidRPr="006B08B8">
                                  <w:rPr>
                                    <w:rStyle w:val="Hyperlink"/>
                                    <w:rFonts w:ascii="Basic" w:hAnsi="Basic" w:cs="Segoe UI"/>
                                    <w:sz w:val="20"/>
                                    <w:bdr w:val="none" w:sz="0" w:space="0" w:color="auto" w:frame="1"/>
                                    <w:shd w:val="clear" w:color="auto" w:fill="FFFFFF"/>
                                  </w:rPr>
                                  <w:t>www.linkedin.com/in/jorge-montolio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9141C" id="Group 31" o:spid="_x0000_s1035" style="position:absolute;margin-left:382.8pt;margin-top:7.9pt;width:207.45pt;height:35.45pt;z-index:252279808;mso-position-horizontal-relative:margin;mso-width-relative:margin;mso-height-relative:margin" coordorigin="-692,-204" coordsize="26349,4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">
                <v:shape id="Picture 32" o:spid="_x0000_s1036" type="#_x0000_t75" style="position:absolute;left:-692;top:-204;width:3255;height: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">
                  <v:imagedata r:id="rId17" o:title=""/>
                </v:shape>
                <v:shape id="_x0000_s1037" type="#_x0000_t202" style="position:absolute;left:1662;top:-69;width:23994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" filled="f" stroked="f">
                  <v:textbox>
                    <w:txbxContent>
                      <w:p w14:paraId="76ABF257" w14:textId="77777777" w:rsidR="000340A9" w:rsidRPr="00126D9E" w:rsidRDefault="00000000" w:rsidP="000340A9">
                        <w:pPr>
                          <w:rPr>
                            <w:rFonts w:ascii="Basic" w:hAnsi="Basic"/>
                            <w:sz w:val="20"/>
                          </w:rPr>
                        </w:pPr>
                        <w:hyperlink r:id="rId18" w:history="1">
                          <w:r w:rsidR="000340A9" w:rsidRPr="006B08B8">
                            <w:rPr>
                              <w:rStyle w:val="Hyperlink"/>
                              <w:rFonts w:ascii="Basic" w:hAnsi="Basic" w:cs="Segoe UI"/>
                              <w:sz w:val="20"/>
                              <w:bdr w:val="none" w:sz="0" w:space="0" w:color="auto" w:frame="1"/>
                              <w:shd w:val="clear" w:color="auto" w:fill="FFFFFF"/>
                            </w:rPr>
                            <w:t>www.linkedin.com/in/jorge-montolio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71B712" w14:textId="1288A2C8" w:rsidR="008405EE" w:rsidRDefault="004525DC" w:rsidP="004E39B5">
      <w:pPr>
        <w:pStyle w:val="SectionHeading"/>
        <w:spacing w:before="120" w:after="0"/>
        <w:rPr>
          <w:color w:val="FF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30F97F1" wp14:editId="630DB56E">
                <wp:simplePos x="0" y="0"/>
                <wp:positionH relativeFrom="page">
                  <wp:posOffset>4760382</wp:posOffset>
                </wp:positionH>
                <wp:positionV relativeFrom="paragraph">
                  <wp:posOffset>151824</wp:posOffset>
                </wp:positionV>
                <wp:extent cx="3125869" cy="1207153"/>
                <wp:effectExtent l="0" t="0" r="0" b="0"/>
                <wp:wrapNone/>
                <wp:docPr id="7477414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5869" cy="1207153"/>
                          <a:chOff x="685800" y="-30413"/>
                          <a:chExt cx="3126602" cy="1207739"/>
                        </a:xfrm>
                      </wpg:grpSpPr>
                      <wpg:grpSp>
                        <wpg:cNvPr id="467" name="Group 467"/>
                        <wpg:cNvGrpSpPr/>
                        <wpg:grpSpPr>
                          <a:xfrm>
                            <a:off x="685800" y="-30413"/>
                            <a:ext cx="3018259" cy="1207739"/>
                            <a:chOff x="64411" y="-31348"/>
                            <a:chExt cx="3020828" cy="1210733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64411" y="329700"/>
                              <a:ext cx="3020828" cy="849685"/>
                              <a:chOff x="-81208" y="42663"/>
                              <a:chExt cx="3021182" cy="850576"/>
                            </a:xfrm>
                          </wpg:grpSpPr>
                          <wps:wsp>
                            <wps:cNvPr id="428" name="Text Box 428"/>
                            <wps:cNvSpPr txBox="1"/>
                            <wps:spPr>
                              <a:xfrm>
                                <a:off x="-78200" y="42663"/>
                                <a:ext cx="301817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C610C3" w14:textId="47836C54" w:rsidR="009F68B0" w:rsidRPr="00292A22" w:rsidRDefault="009F68B0" w:rsidP="00E35BD0">
                                  <w:pPr>
                                    <w:spacing w:after="0"/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</w:pPr>
                                  <w:r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>Master’s in Interactive Technology</w:t>
                                  </w:r>
                                </w:p>
                                <w:p w14:paraId="437B1A0B" w14:textId="3B9A9761" w:rsidR="009F68B0" w:rsidRPr="00C97B83" w:rsidRDefault="009F68B0" w:rsidP="00C97B83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>SMU Guildhall</w:t>
                                  </w:r>
                                  <w:r w:rsidR="0092160D"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 xml:space="preserve"> | </w:t>
                                  </w: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>2014-2016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" name="Text Box 429"/>
                            <wps:cNvSpPr txBox="1"/>
                            <wps:spPr>
                              <a:xfrm>
                                <a:off x="-81208" y="445564"/>
                                <a:ext cx="2905051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18F804" w14:textId="56B38CD5" w:rsidR="009F68B0" w:rsidRPr="00616023" w:rsidRDefault="00C866F7" w:rsidP="00E35BD0">
                                  <w:pPr>
                                    <w:spacing w:after="0"/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</w:pPr>
                                  <w:r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>Dual</w:t>
                                  </w:r>
                                  <w:r w:rsidR="009F68B0"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 xml:space="preserve"> degree in Computer </w:t>
                                  </w:r>
                                  <w:r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>Engineering</w:t>
                                  </w:r>
                                  <w:r w:rsidR="009F68B0"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 xml:space="preserve"> and Math,</w:t>
                                  </w:r>
                                </w:p>
                                <w:p w14:paraId="300F20B5" w14:textId="1244E0A5" w:rsidR="009F68B0" w:rsidRPr="00C97B83" w:rsidRDefault="009F68B0" w:rsidP="00C97B83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>Universidad Aut</w:t>
                                  </w:r>
                                  <w:r w:rsidRPr="00C97B83">
                                    <w:t>ó</w:t>
                                  </w: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>n</w:t>
                                  </w:r>
                                  <w:r w:rsidRPr="00C97B83">
                                    <w:t>o</w:t>
                                  </w: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 xml:space="preserve">ma de Madrid </w:t>
                                  </w:r>
                                  <w:r w:rsidR="0092160D"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 xml:space="preserve">| </w:t>
                                  </w:r>
                                  <w:r w:rsidRPr="00C97B83">
                                    <w:rPr>
                                      <w:rFonts w:ascii="Basic" w:hAnsi="Basic"/>
                                      <w:sz w:val="20"/>
                                    </w:rPr>
                                    <w:t>2008-2013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8" name="Text Box 438"/>
                          <wps:cNvSpPr txBox="1"/>
                          <wps:spPr>
                            <a:xfrm>
                              <a:off x="1131755" y="-31348"/>
                              <a:ext cx="1844501" cy="356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88286" w14:textId="2BDDE7C6" w:rsidR="009F68B0" w:rsidRPr="009C16FD" w:rsidRDefault="009F68B0" w:rsidP="007B0560">
                                <w:pPr>
                                  <w:rPr>
                                    <w:rFonts w:ascii="Basic" w:hAnsi="Basic"/>
                                    <w:b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9C16FD">
                                  <w:rPr>
                                    <w:rFonts w:ascii="Basic" w:hAnsi="Basic"/>
                                    <w:b/>
                                    <w:color w:val="auto"/>
                                    <w:sz w:val="28"/>
                                    <w:szCs w:val="28"/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Round Single Corner Rectangle 432"/>
                        <wps:cNvSpPr/>
                        <wps:spPr>
                          <a:xfrm flipH="1">
                            <a:off x="2952176" y="64834"/>
                            <a:ext cx="860226" cy="117435"/>
                          </a:xfrm>
                          <a:prstGeom prst="round1Rect">
                            <a:avLst/>
                          </a:prstGeom>
                          <a:solidFill>
                            <a:srgbClr val="FF4F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4635D5" w14:textId="77777777" w:rsidR="00496F7E" w:rsidRPr="00345C2D" w:rsidRDefault="00496F7E" w:rsidP="00496F7E">
                              <w:pPr>
                                <w:jc w:val="center"/>
                                <w:rPr>
                                  <w:b/>
                                  <w:color w:val="ADBEF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F97F1" id="Group 10" o:spid="_x0000_s1038" style="position:absolute;margin-left:374.85pt;margin-top:11.95pt;width:246.15pt;height:95.05pt;z-index:252197888;mso-position-horizontal-relative:page;mso-width-relative:margin;mso-height-relative:margin" coordorigin="6858,-304" coordsize="31266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">
                <v:group id="Group 467" o:spid="_x0000_s1039" style="position:absolute;left:6858;top:-304;width:30182;height:12077" coordorigin="644,-313" coordsize="30208,1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group id="Group 54" o:spid="_x0000_s1040" style="position:absolute;left:644;top:3297;width:30208;height:8496" coordorigin="-812,426" coordsize="30211,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Text Box 428" o:spid="_x0000_s1041" type="#_x0000_t202" style="position:absolute;left:-782;top:426;width:3018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nh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sTn54cMAAADcAAAADwAA&#10;AAAAAAAAAAAAAAAHAgAAZHJzL2Rvd25yZXYueG1sUEsFBgAAAAADAAMAtwAAAPcCAAAAAA==&#10;" filled="f" stroked="f" strokeweight=".5pt">
                      <v:textbox>
                        <w:txbxContent>
                          <w:p w14:paraId="3AC610C3" w14:textId="47836C54" w:rsidR="009F68B0" w:rsidRPr="00292A22" w:rsidRDefault="009F68B0" w:rsidP="00E35BD0">
                            <w:pPr>
                              <w:spacing w:after="0"/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</w:pPr>
                            <w:r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>Master’s in Interactive Technology</w:t>
                            </w:r>
                          </w:p>
                          <w:p w14:paraId="437B1A0B" w14:textId="3B9A9761" w:rsidR="009F68B0" w:rsidRPr="00C97B83" w:rsidRDefault="009F68B0" w:rsidP="00C97B83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SMU Guildhall</w:t>
                            </w:r>
                            <w:r w:rsidR="0092160D"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 | 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2014-2016</w:t>
                            </w:r>
                          </w:p>
                        </w:txbxContent>
                      </v:textbox>
                    </v:shape>
                    <v:shape id="Text Box 429" o:spid="_x0000_s1042" type="#_x0000_t202" style="position:absolute;left:-812;top:4455;width:29050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6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N51XHrHAAAA3AAA&#10;AA8AAAAAAAAAAAAAAAAABwIAAGRycy9kb3ducmV2LnhtbFBLBQYAAAAAAwADALcAAAD7AgAAAAA=&#10;" filled="f" stroked="f" strokeweight=".5pt">
                      <v:textbox>
                        <w:txbxContent>
                          <w:p w14:paraId="2418F804" w14:textId="56B38CD5" w:rsidR="009F68B0" w:rsidRPr="00616023" w:rsidRDefault="00C866F7" w:rsidP="00E35BD0">
                            <w:pPr>
                              <w:spacing w:after="0"/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</w:pPr>
                            <w:r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>Dual</w:t>
                            </w:r>
                            <w:r w:rsidR="009F68B0"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 xml:space="preserve"> degree in Computer </w:t>
                            </w:r>
                            <w:r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>Engineering</w:t>
                            </w:r>
                            <w:r w:rsidR="009F68B0"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 xml:space="preserve"> and Math,</w:t>
                            </w:r>
                          </w:p>
                          <w:p w14:paraId="300F20B5" w14:textId="1244E0A5" w:rsidR="009F68B0" w:rsidRPr="00C97B83" w:rsidRDefault="009F68B0" w:rsidP="00C97B83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Universidad Aut</w:t>
                            </w:r>
                            <w:r w:rsidRPr="00C97B83">
                              <w:t>ó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n</w:t>
                            </w:r>
                            <w:r w:rsidRPr="00C97B83">
                              <w:t>o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ma de Madrid </w:t>
                            </w:r>
                            <w:r w:rsidR="0092160D"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| 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2008-2013</w:t>
                            </w:r>
                          </w:p>
                        </w:txbxContent>
                      </v:textbox>
                    </v:shape>
                  </v:group>
                  <v:shape id="Text Box 438" o:spid="_x0000_s1043" type="#_x0000_t202" style="position:absolute;left:11317;top:-313;width:18445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88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" filled="f" stroked="f" strokeweight=".5pt">
                    <v:textbox>
                      <w:txbxContent>
                        <w:p w14:paraId="7AC88286" w14:textId="2BDDE7C6" w:rsidR="009F68B0" w:rsidRPr="009C16FD" w:rsidRDefault="009F68B0" w:rsidP="007B0560">
                          <w:pPr>
                            <w:rPr>
                              <w:rFonts w:ascii="Basic" w:hAnsi="Basic"/>
                              <w:b/>
                              <w:color w:val="auto"/>
                              <w:sz w:val="28"/>
                              <w:szCs w:val="28"/>
                            </w:rPr>
                          </w:pPr>
                          <w:r w:rsidRPr="009C16FD">
                            <w:rPr>
                              <w:rFonts w:ascii="Basic" w:hAnsi="Basic"/>
                              <w:b/>
                              <w:color w:val="auto"/>
                              <w:sz w:val="28"/>
                              <w:szCs w:val="28"/>
                            </w:rPr>
                            <w:t>EDUCATION</w:t>
                          </w:r>
                        </w:p>
                      </w:txbxContent>
                    </v:textbox>
                  </v:shape>
                </v:group>
                <v:shape id="Round Single Corner Rectangle 432" o:spid="_x0000_s1044" style="position:absolute;left:29521;top:648;width:8603;height:1174;flip:x;visibility:visible;mso-wrap-style:square;v-text-anchor:middle" coordsize="860226,117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" adj="-11796480,,5400" path="m,l840653,v10810,,19573,8763,19573,19573l860226,117435,,117435,,xe" fillcolor="#ff4f01" stroked="f" strokeweight="1pt">
                  <v:stroke joinstyle="miter"/>
                  <v:formulas/>
                  <v:path arrowok="t" o:connecttype="custom" o:connectlocs="0,0;840653,0;860226,19573;860226,117435;0,117435;0,0" o:connectangles="0,0,0,0,0,0" textboxrect="0,0,860226,117435"/>
                  <v:textbox>
                    <w:txbxContent>
                      <w:p w14:paraId="314635D5" w14:textId="77777777" w:rsidR="00496F7E" w:rsidRPr="00345C2D" w:rsidRDefault="00496F7E" w:rsidP="00496F7E">
                        <w:pPr>
                          <w:jc w:val="center"/>
                          <w:rPr>
                            <w:b/>
                            <w:color w:val="ADBEF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1D759C52" wp14:editId="452D3C61">
                <wp:simplePos x="0" y="0"/>
                <wp:positionH relativeFrom="column">
                  <wp:posOffset>-842645</wp:posOffset>
                </wp:positionH>
                <wp:positionV relativeFrom="paragraph">
                  <wp:posOffset>132790</wp:posOffset>
                </wp:positionV>
                <wp:extent cx="2889250" cy="352425"/>
                <wp:effectExtent l="8890" t="0" r="0" b="635"/>
                <wp:wrapNone/>
                <wp:docPr id="960634564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352425"/>
                          <a:chOff x="-8448" y="-616"/>
                          <a:chExt cx="28894" cy="3524"/>
                        </a:xfrm>
                      </wpg:grpSpPr>
                      <wps:wsp>
                        <wps:cNvPr id="236663084" name="Round Single Corner Rectangle 432"/>
                        <wps:cNvSpPr>
                          <a:spLocks/>
                        </wps:cNvSpPr>
                        <wps:spPr bwMode="auto">
                          <a:xfrm>
                            <a:off x="-8448" y="517"/>
                            <a:ext cx="10447" cy="1048"/>
                          </a:xfrm>
                          <a:custGeom>
                            <a:avLst/>
                            <a:gdLst>
                              <a:gd name="T0" fmla="*/ 0 w 1044796"/>
                              <a:gd name="T1" fmla="*/ 0 h 104774"/>
                              <a:gd name="T2" fmla="*/ 1027333 w 1044796"/>
                              <a:gd name="T3" fmla="*/ 0 h 104774"/>
                              <a:gd name="T4" fmla="*/ 1044796 w 1044796"/>
                              <a:gd name="T5" fmla="*/ 17463 h 104774"/>
                              <a:gd name="T6" fmla="*/ 1044796 w 1044796"/>
                              <a:gd name="T7" fmla="*/ 104774 h 104774"/>
                              <a:gd name="T8" fmla="*/ 0 w 1044796"/>
                              <a:gd name="T9" fmla="*/ 104774 h 104774"/>
                              <a:gd name="T10" fmla="*/ 0 w 1044796"/>
                              <a:gd name="T11" fmla="*/ 0 h 10477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044796"/>
                              <a:gd name="T19" fmla="*/ 0 h 104774"/>
                              <a:gd name="T20" fmla="*/ 1044796 w 1044796"/>
                              <a:gd name="T21" fmla="*/ 104774 h 10477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044796" h="104774">
                                <a:moveTo>
                                  <a:pt x="0" y="0"/>
                                </a:moveTo>
                                <a:lnTo>
                                  <a:pt x="1027333" y="0"/>
                                </a:lnTo>
                                <a:cubicBezTo>
                                  <a:pt x="1036978" y="0"/>
                                  <a:pt x="1044796" y="7818"/>
                                  <a:pt x="1044796" y="17463"/>
                                </a:cubicBezTo>
                                <a:lnTo>
                                  <a:pt x="1044796" y="104774"/>
                                </a:ln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732D" w14:textId="77777777" w:rsidR="009F68B0" w:rsidRPr="00345C2D" w:rsidRDefault="009F68B0" w:rsidP="00E35BD0">
                              <w:pPr>
                                <w:jc w:val="center"/>
                                <w:rPr>
                                  <w:b/>
                                  <w:color w:val="ADBEF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0031926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-616"/>
                            <a:ext cx="18446" cy="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3E24D" w14:textId="74641CAF" w:rsidR="009F68B0" w:rsidRPr="009C16FD" w:rsidRDefault="009F68B0" w:rsidP="00E35BD0">
                              <w:pPr>
                                <w:rPr>
                                  <w:rFonts w:ascii="Basic" w:hAnsi="Basic"/>
                                  <w:b/>
                                  <w:color w:val="auto"/>
                                  <w:sz w:val="28"/>
                                  <w:szCs w:val="24"/>
                                </w:rPr>
                              </w:pPr>
                              <w:r w:rsidRPr="009C16FD">
                                <w:rPr>
                                  <w:rFonts w:ascii="Basic" w:hAnsi="Basic"/>
                                  <w:b/>
                                  <w:color w:val="auto"/>
                                  <w:sz w:val="28"/>
                                  <w:szCs w:val="24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59C52" id="Group 448" o:spid="_x0000_s1045" style="position:absolute;margin-left:-66.35pt;margin-top:10.45pt;width:227.5pt;height:27.75pt;z-index:251591680;mso-width-relative:margin;mso-height-relative:margin" coordorigin="-8448,-616" coordsize="2889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">
                <v:shape id="Round Single Corner Rectangle 432" o:spid="_x0000_s1046" style="position:absolute;left:-8448;top:517;width:10447;height:1048;visibility:visible;mso-wrap-style:square;v-text-anchor:middle" coordsize="1044796,1047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" adj="-11796480,,5400" path="m,l1027333,v9645,,17463,7818,17463,17463l1044796,104774,,104774,,xe" fillcolor="#ff4f01" stroked="f" strokeweight="1pt">
                  <v:stroke joinstyle="miter"/>
                  <v:formulas/>
                  <v:path arrowok="t" o:connecttype="custom" o:connectlocs="0,0;10272,0;10447,175;10447,1048;0,1048;0,0" o:connectangles="0,0,0,0,0,0" textboxrect="0,0,1044796,104774"/>
                  <v:textbox>
                    <w:txbxContent>
                      <w:p w14:paraId="1E83732D" w14:textId="77777777" w:rsidR="009F68B0" w:rsidRPr="00345C2D" w:rsidRDefault="009F68B0" w:rsidP="00E35BD0">
                        <w:pPr>
                          <w:jc w:val="center"/>
                          <w:rPr>
                            <w:b/>
                            <w:color w:val="ADBEF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433" o:spid="_x0000_s1047" type="#_x0000_t202" style="position:absolute;left:1999;top:-616;width:18446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" filled="f" stroked="f" strokeweight=".5pt">
                  <v:textbox>
                    <w:txbxContent>
                      <w:p w14:paraId="6D23E24D" w14:textId="74641CAF" w:rsidR="009F68B0" w:rsidRPr="009C16FD" w:rsidRDefault="009F68B0" w:rsidP="00E35BD0">
                        <w:pPr>
                          <w:rPr>
                            <w:rFonts w:ascii="Basic" w:hAnsi="Basic"/>
                            <w:b/>
                            <w:color w:val="auto"/>
                            <w:sz w:val="28"/>
                            <w:szCs w:val="24"/>
                          </w:rPr>
                        </w:pPr>
                        <w:r w:rsidRPr="009C16FD">
                          <w:rPr>
                            <w:rFonts w:ascii="Basic" w:hAnsi="Basic"/>
                            <w:b/>
                            <w:color w:val="auto"/>
                            <w:sz w:val="28"/>
                            <w:szCs w:val="24"/>
                          </w:rPr>
                          <w:t>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A636FE" w14:textId="7D5F8278" w:rsidR="008405EE" w:rsidRDefault="008405EE" w:rsidP="004E39B5">
      <w:pPr>
        <w:pStyle w:val="SectionHeading"/>
        <w:spacing w:before="120" w:after="0"/>
        <w:rPr>
          <w:color w:val="FF0000"/>
          <w:sz w:val="23"/>
          <w:szCs w:val="23"/>
        </w:rPr>
      </w:pPr>
    </w:p>
    <w:p w14:paraId="4A9F02F6" w14:textId="41486AB5" w:rsidR="008405EE" w:rsidRDefault="004525DC" w:rsidP="004E39B5">
      <w:pPr>
        <w:pStyle w:val="SectionHeading"/>
        <w:spacing w:before="120" w:after="0"/>
        <w:rPr>
          <w:color w:val="FF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75B61A17" wp14:editId="7DDE2B6F">
                <wp:simplePos x="0" y="0"/>
                <wp:positionH relativeFrom="column">
                  <wp:posOffset>-265713</wp:posOffset>
                </wp:positionH>
                <wp:positionV relativeFrom="paragraph">
                  <wp:posOffset>89535</wp:posOffset>
                </wp:positionV>
                <wp:extent cx="4843354" cy="789159"/>
                <wp:effectExtent l="0" t="0" r="0" b="0"/>
                <wp:wrapNone/>
                <wp:docPr id="2034612632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354" cy="789159"/>
                          <a:chOff x="-3539" y="-21"/>
                          <a:chExt cx="48434" cy="7891"/>
                        </a:xfrm>
                      </wpg:grpSpPr>
                      <wps:wsp>
                        <wps:cNvPr id="174446527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329" y="106"/>
                            <a:ext cx="28566" cy="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FE43" w14:textId="046746BA" w:rsidR="009F68B0" w:rsidRPr="00C97B83" w:rsidRDefault="00763E45" w:rsidP="00962497">
                              <w:pPr>
                                <w:spacing w:after="240" w:line="360" w:lineRule="auto"/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Gameplay 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Programming, Gameplay Design, Systems Design &amp; Scripting, Technical Design, 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br/>
                                <w:t>Animation</w:t>
                              </w:r>
                              <w:r w:rsidR="00BE2287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 Scripting, Animation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 Systems</w:t>
                              </w:r>
                              <w:r w:rsidR="003E5FDA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73420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-3539" y="-21"/>
                            <a:ext cx="17563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5760E" w14:textId="630BFCB8" w:rsidR="009F68B0" w:rsidRPr="00C97B83" w:rsidRDefault="006B1B5E" w:rsidP="00497906">
                              <w:pPr>
                                <w:jc w:val="right"/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Game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159404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4695" y="979"/>
                            <a:ext cx="1365" cy="819"/>
                          </a:xfrm>
                          <a:prstGeom prst="rect">
                            <a:avLst/>
                          </a:prstGeom>
                          <a:solidFill>
                            <a:srgbClr val="FF4F01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61A17" id="Group 455" o:spid="_x0000_s1048" style="position:absolute;margin-left:-20.9pt;margin-top:7.05pt;width:381.35pt;height:62.15pt;z-index:252011520;mso-width-relative:margin;mso-height-relative:margin" coordorigin="-3539,-21" coordsize="48434,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">
                <v:shape id="Text Box 9" o:spid="_x0000_s1049" type="#_x0000_t202" style="position:absolute;left:16329;top:106;width:28566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" filled="f" stroked="f" strokeweight=".5pt">
                  <v:textbox>
                    <w:txbxContent>
                      <w:p w14:paraId="5071FE43" w14:textId="046746BA" w:rsidR="009F68B0" w:rsidRPr="00C97B83" w:rsidRDefault="00763E45" w:rsidP="00962497">
                        <w:pPr>
                          <w:spacing w:after="240" w:line="360" w:lineRule="auto"/>
                          <w:rPr>
                            <w:rFonts w:ascii="Basic" w:hAnsi="Basic"/>
                            <w:color w:val="auto"/>
                            <w:sz w:val="20"/>
                          </w:rPr>
                        </w:pPr>
                        <w:r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Gameplay 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Programming, Gameplay Design, Systems Design &amp; Scripting, Technical Design, 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br/>
                          <w:t>Animation</w:t>
                        </w:r>
                        <w:r w:rsidR="00BE2287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 Scripting, Animation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 Systems</w:t>
                        </w:r>
                        <w:r w:rsidR="003E5FDA">
                          <w:rPr>
                            <w:rFonts w:ascii="Basic" w:hAnsi="Basic"/>
                            <w:color w:val="aut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42" o:spid="_x0000_s1050" type="#_x0000_t202" style="position:absolute;left:-3539;top:-21;width:17563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" filled="f" stroked="f" strokeweight=".5pt">
                  <v:textbox>
                    <w:txbxContent>
                      <w:p w14:paraId="7855760E" w14:textId="630BFCB8" w:rsidR="009F68B0" w:rsidRPr="00C97B83" w:rsidRDefault="006B1B5E" w:rsidP="00497906">
                        <w:pPr>
                          <w:jc w:val="right"/>
                          <w:rPr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>Game Development</w:t>
                        </w:r>
                      </w:p>
                    </w:txbxContent>
                  </v:textbox>
                </v:shape>
                <v:rect id="Rectangle 532" o:spid="_x0000_s1051" style="position:absolute;left:14695;top:979;width:1365;height: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" fillcolor="#ff4f01" strokecolor="white [3212]" strokeweight="1pt"/>
              </v:group>
            </w:pict>
          </mc:Fallback>
        </mc:AlternateContent>
      </w:r>
    </w:p>
    <w:p w14:paraId="5E45262D" w14:textId="60CB241D" w:rsidR="008405EE" w:rsidRDefault="008405EE" w:rsidP="004E39B5">
      <w:pPr>
        <w:pStyle w:val="SectionHeading"/>
        <w:spacing w:before="120" w:after="0"/>
        <w:rPr>
          <w:color w:val="FF0000"/>
          <w:sz w:val="23"/>
          <w:szCs w:val="23"/>
        </w:rPr>
      </w:pPr>
    </w:p>
    <w:p w14:paraId="31A49200" w14:textId="5C52B12E" w:rsidR="008405EE" w:rsidRDefault="008405EE" w:rsidP="004E39B5">
      <w:pPr>
        <w:pStyle w:val="SectionHeading"/>
        <w:spacing w:before="120" w:after="0"/>
        <w:rPr>
          <w:color w:val="FF0000"/>
          <w:sz w:val="23"/>
          <w:szCs w:val="23"/>
        </w:rPr>
      </w:pPr>
    </w:p>
    <w:p w14:paraId="233422B6" w14:textId="13E01E82" w:rsidR="00EA1473" w:rsidRPr="00EA1473" w:rsidRDefault="004525DC" w:rsidP="00EA1473"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4AFA14FC" wp14:editId="4A619B4E">
                <wp:simplePos x="0" y="0"/>
                <wp:positionH relativeFrom="margin">
                  <wp:posOffset>-313973</wp:posOffset>
                </wp:positionH>
                <wp:positionV relativeFrom="paragraph">
                  <wp:posOffset>122555</wp:posOffset>
                </wp:positionV>
                <wp:extent cx="7048500" cy="342900"/>
                <wp:effectExtent l="4445" t="4445" r="0" b="0"/>
                <wp:wrapNone/>
                <wp:docPr id="172849670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342900"/>
                          <a:chOff x="-3932" y="0"/>
                          <a:chExt cx="70493" cy="3449"/>
                        </a:xfrm>
                      </wpg:grpSpPr>
                      <wps:wsp>
                        <wps:cNvPr id="14886750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-3932" y="0"/>
                            <a:ext cx="18107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A9B34" w14:textId="3DA3A94B" w:rsidR="003D15DD" w:rsidRPr="00C97B83" w:rsidRDefault="003D15DD" w:rsidP="006B1B5E">
                              <w:pPr>
                                <w:jc w:val="right"/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C97B83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Programming</w:t>
                              </w:r>
                              <w:r w:rsidR="003E5FDA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 xml:space="preserve"> / Scripting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15228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6477" y="153"/>
                            <a:ext cx="50084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F39FB" w14:textId="2D4AB619" w:rsidR="003D15DD" w:rsidRPr="00C97B83" w:rsidRDefault="003D15DD" w:rsidP="003D15DD">
                              <w:pPr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</w:pPr>
                              <w:r w:rsidRPr="00C97B83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C++</w:t>
                              </w:r>
                              <w:r w:rsidR="00553255" w:rsidRPr="00C97B83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, C, </w:t>
                              </w:r>
                              <w:r w:rsidR="00237E9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3D Math</w:t>
                              </w:r>
                              <w:r w:rsidR="003E5FDA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, Unreal Blueprint</w:t>
                              </w:r>
                              <w:r w:rsidR="00FA2092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53962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800" y="940"/>
                            <a:ext cx="1359" cy="813"/>
                          </a:xfrm>
                          <a:prstGeom prst="rect">
                            <a:avLst/>
                          </a:prstGeom>
                          <a:solidFill>
                            <a:srgbClr val="FF4F01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A14FC" id="Group 470" o:spid="_x0000_s1052" style="position:absolute;margin-left:-24.7pt;margin-top:9.65pt;width:555pt;height:27pt;z-index:252147712;mso-position-horizontal-relative:margin;mso-width-relative:margin;mso-height-relative:margin" coordorigin="-3932" coordsize="70493,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">
                <v:shape id="Text Box 49" o:spid="_x0000_s1053" type="#_x0000_t202" style="position:absolute;left:-3932;width:18107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" filled="f" stroked="f" strokeweight=".5pt">
                  <v:textbox>
                    <w:txbxContent>
                      <w:p w14:paraId="3C9A9B34" w14:textId="3DA3A94B" w:rsidR="003D15DD" w:rsidRPr="00C97B83" w:rsidRDefault="003D15DD" w:rsidP="006B1B5E">
                        <w:pPr>
                          <w:jc w:val="right"/>
                          <w:rPr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 w:rsidRPr="00C97B83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>Programming</w:t>
                        </w:r>
                        <w:r w:rsidR="003E5FDA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 xml:space="preserve"> / Scripting</w:t>
                        </w:r>
                      </w:p>
                    </w:txbxContent>
                  </v:textbox>
                </v:shape>
                <v:shape id="Text Box 50" o:spid="_x0000_s1054" type="#_x0000_t202" style="position:absolute;left:16477;top:153;width:5008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" filled="f" stroked="f" strokeweight=".5pt">
                  <v:textbox>
                    <w:txbxContent>
                      <w:p w14:paraId="21FF39FB" w14:textId="2D4AB619" w:rsidR="003D15DD" w:rsidRPr="00C97B83" w:rsidRDefault="003D15DD" w:rsidP="003D15DD">
                        <w:pPr>
                          <w:rPr>
                            <w:rFonts w:ascii="Basic" w:hAnsi="Basic"/>
                            <w:color w:val="auto"/>
                            <w:sz w:val="20"/>
                          </w:rPr>
                        </w:pPr>
                        <w:r w:rsidRPr="00C97B83">
                          <w:rPr>
                            <w:rFonts w:ascii="Basic" w:hAnsi="Basic"/>
                            <w:color w:val="auto"/>
                            <w:sz w:val="20"/>
                          </w:rPr>
                          <w:t>C++</w:t>
                        </w:r>
                        <w:r w:rsidR="00553255" w:rsidRPr="00C97B83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, C, </w:t>
                        </w:r>
                        <w:r w:rsidR="00237E95">
                          <w:rPr>
                            <w:rFonts w:ascii="Basic" w:hAnsi="Basic"/>
                            <w:color w:val="auto"/>
                            <w:sz w:val="20"/>
                          </w:rPr>
                          <w:t>3D Math</w:t>
                        </w:r>
                        <w:r w:rsidR="003E5FDA">
                          <w:rPr>
                            <w:rFonts w:ascii="Basic" w:hAnsi="Basic"/>
                            <w:color w:val="auto"/>
                            <w:sz w:val="20"/>
                          </w:rPr>
                          <w:t>, Unreal Blueprint</w:t>
                        </w:r>
                        <w:r w:rsidR="00FA2092">
                          <w:rPr>
                            <w:rFonts w:ascii="Basic" w:hAnsi="Basic"/>
                            <w:color w:val="aut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rect id="Rectangle 58" o:spid="_x0000_s1055" style="position:absolute;left:14800;top:940;width:1359;height: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" fillcolor="#ff4f01" strokecolor="white [3212]" strokeweight="1pt"/>
                <w10:wrap anchorx="margin"/>
              </v:group>
            </w:pict>
          </mc:Fallback>
        </mc:AlternateContent>
      </w:r>
    </w:p>
    <w:p w14:paraId="2692A098" w14:textId="17FF2EEE" w:rsidR="0059447A" w:rsidRPr="0059447A" w:rsidRDefault="004525DC" w:rsidP="0059447A">
      <w:pPr>
        <w:rPr>
          <w:rFonts w:asciiTheme="majorHAnsi" w:eastAsiaTheme="majorEastAsia" w:hAnsiTheme="majorHAnsi" w:cstheme="majorBidi"/>
          <w:b/>
          <w:bCs/>
          <w:color w:val="FF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513FBE05" wp14:editId="4F3549EB">
                <wp:simplePos x="0" y="0"/>
                <wp:positionH relativeFrom="column">
                  <wp:posOffset>82267</wp:posOffset>
                </wp:positionH>
                <wp:positionV relativeFrom="paragraph">
                  <wp:posOffset>94615</wp:posOffset>
                </wp:positionV>
                <wp:extent cx="4069341" cy="561370"/>
                <wp:effectExtent l="0" t="0" r="0" b="0"/>
                <wp:wrapNone/>
                <wp:docPr id="21933334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9341" cy="561370"/>
                          <a:chOff x="-1611" y="-99"/>
                          <a:chExt cx="40704" cy="5627"/>
                        </a:xfrm>
                      </wpg:grpSpPr>
                      <wps:wsp>
                        <wps:cNvPr id="16250631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1611" y="-99"/>
                            <a:ext cx="14082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BC464" w14:textId="2A425038" w:rsidR="003D15DD" w:rsidRPr="00C97B83" w:rsidRDefault="003D15DD" w:rsidP="00DF1185">
                              <w:pPr>
                                <w:jc w:val="right"/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C97B83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Engines</w:t>
                              </w:r>
                              <w:r w:rsidR="00C07B75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2254A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and</w:t>
                              </w:r>
                              <w:r w:rsidR="00C07B75">
                                <w:rPr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 xml:space="preserve"> Tools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4110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840" y="38"/>
                            <a:ext cx="24253" cy="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7A015" w14:textId="570363B7" w:rsidR="003D15DD" w:rsidRPr="00C97B83" w:rsidRDefault="003D15DD" w:rsidP="003D15DD">
                              <w:pPr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</w:pPr>
                              <w:r w:rsidRPr="00C97B83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Unreal Engine 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5</w:t>
                              </w:r>
                              <w:r w:rsidRPr="00C97B83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Unreal Engine 4, </w:t>
                              </w:r>
                              <w:r w:rsidR="00CC50A8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Unity, </w:t>
                              </w:r>
                              <w:r w:rsidR="0018228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Microsoft Visual Studio, Perforce, Subversion</w:t>
                              </w:r>
                              <w:r w:rsidR="003E5FDA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5130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65" y="923"/>
                            <a:ext cx="1358" cy="812"/>
                          </a:xfrm>
                          <a:prstGeom prst="rect">
                            <a:avLst/>
                          </a:prstGeom>
                          <a:solidFill>
                            <a:srgbClr val="FF4F01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FBE05" id="Group 463" o:spid="_x0000_s1056" style="position:absolute;margin-left:6.5pt;margin-top:7.45pt;width:320.4pt;height:44.2pt;z-index:252135424;mso-width-relative:margin;mso-height-relative:margin" coordorigin="-1611,-99" coordsize="40704,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">
                <v:shape id="Text Box 34" o:spid="_x0000_s1057" type="#_x0000_t202" style="position:absolute;left:-1611;top:-99;width:14082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" filled="f" stroked="f" strokeweight=".5pt">
                  <v:textbox>
                    <w:txbxContent>
                      <w:p w14:paraId="748BC464" w14:textId="2A425038" w:rsidR="003D15DD" w:rsidRPr="00C97B83" w:rsidRDefault="003D15DD" w:rsidP="00DF1185">
                        <w:pPr>
                          <w:jc w:val="right"/>
                          <w:rPr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 w:rsidRPr="00C97B83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>Engines</w:t>
                        </w:r>
                        <w:r w:rsidR="00C07B75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="00F2254A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>and</w:t>
                        </w:r>
                        <w:r w:rsidR="00C07B75">
                          <w:rPr>
                            <w:b/>
                            <w:color w:val="auto"/>
                            <w:sz w:val="22"/>
                            <w:szCs w:val="22"/>
                          </w:rPr>
                          <w:t xml:space="preserve"> Tools</w:t>
                        </w:r>
                      </w:p>
                    </w:txbxContent>
                  </v:textbox>
                </v:shape>
                <v:shape id="Text Box 35" o:spid="_x0000_s1058" type="#_x0000_t202" style="position:absolute;left:14840;top:38;width:24253;height:5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" filled="f" stroked="f" strokeweight=".5pt">
                  <v:textbox>
                    <w:txbxContent>
                      <w:p w14:paraId="1097A015" w14:textId="570363B7" w:rsidR="003D15DD" w:rsidRPr="00C97B83" w:rsidRDefault="003D15DD" w:rsidP="003D15DD">
                        <w:pPr>
                          <w:rPr>
                            <w:rFonts w:ascii="Basic" w:hAnsi="Basic"/>
                            <w:color w:val="auto"/>
                            <w:sz w:val="20"/>
                          </w:rPr>
                        </w:pPr>
                        <w:r w:rsidRPr="00C97B83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Unreal Engine 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t>5</w:t>
                        </w:r>
                        <w:r w:rsidRPr="00C97B83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, 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Unreal Engine 4, </w:t>
                        </w:r>
                        <w:r w:rsidR="00CC50A8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Unity, </w:t>
                        </w:r>
                        <w:r w:rsidR="00182285">
                          <w:rPr>
                            <w:rFonts w:ascii="Basic" w:hAnsi="Basic"/>
                            <w:color w:val="auto"/>
                            <w:sz w:val="20"/>
                          </w:rPr>
                          <w:t>Microsoft Visual Studio, Perforce, Subversion</w:t>
                        </w:r>
                        <w:r w:rsidR="003E5FDA">
                          <w:rPr>
                            <w:rFonts w:ascii="Basic" w:hAnsi="Basic"/>
                            <w:color w:val="aut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rect id="Rectangle 37" o:spid="_x0000_s1059" style="position:absolute;left:13165;top:923;width:1358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" fillcolor="#ff4f01" strokecolor="white [3212]" strokeweight="1pt"/>
              </v:group>
            </w:pict>
          </mc:Fallback>
        </mc:AlternateContent>
      </w:r>
    </w:p>
    <w:p w14:paraId="6042D08B" w14:textId="3220E436" w:rsidR="00C7739A" w:rsidRPr="00C7739A" w:rsidRDefault="005D2229" w:rsidP="00267444">
      <w:pPr>
        <w:spacing w:after="100" w:afterAutospacing="1"/>
        <w:jc w:val="both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04CC5709" wp14:editId="3E36A872">
                <wp:simplePos x="0" y="0"/>
                <wp:positionH relativeFrom="column">
                  <wp:posOffset>-850900</wp:posOffset>
                </wp:positionH>
                <wp:positionV relativeFrom="paragraph">
                  <wp:posOffset>305291</wp:posOffset>
                </wp:positionV>
                <wp:extent cx="2878455" cy="332105"/>
                <wp:effectExtent l="635" t="4445" r="0" b="0"/>
                <wp:wrapNone/>
                <wp:docPr id="20667284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332105"/>
                          <a:chOff x="0" y="-238"/>
                          <a:chExt cx="28786" cy="3321"/>
                        </a:xfrm>
                      </wpg:grpSpPr>
                      <wps:wsp>
                        <wps:cNvPr id="1340518502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0339" y="-238"/>
                            <a:ext cx="18447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247AA" w14:textId="4BCDDF80" w:rsidR="009F68B0" w:rsidRPr="009C16FD" w:rsidRDefault="004B7F65" w:rsidP="00E343AD">
                              <w:pPr>
                                <w:rPr>
                                  <w:rFonts w:ascii="Basic" w:hAnsi="Bas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9C16FD">
                                <w:rPr>
                                  <w:rFonts w:ascii="Basic" w:hAnsi="Bas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LATEST </w:t>
                              </w:r>
                              <w:r w:rsidR="00A41481" w:rsidRPr="009C16FD">
                                <w:rPr>
                                  <w:rFonts w:ascii="Basic" w:hAnsi="Bas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418684" name="Round Single Corner Rectangle 432"/>
                        <wps:cNvSpPr>
                          <a:spLocks/>
                        </wps:cNvSpPr>
                        <wps:spPr bwMode="auto">
                          <a:xfrm>
                            <a:off x="0" y="858"/>
                            <a:ext cx="10280" cy="1097"/>
                          </a:xfrm>
                          <a:custGeom>
                            <a:avLst/>
                            <a:gdLst>
                              <a:gd name="T0" fmla="*/ 0 w 1028023"/>
                              <a:gd name="T1" fmla="*/ 0 h 109728"/>
                              <a:gd name="T2" fmla="*/ 1009735 w 1028023"/>
                              <a:gd name="T3" fmla="*/ 0 h 109728"/>
                              <a:gd name="T4" fmla="*/ 1028023 w 1028023"/>
                              <a:gd name="T5" fmla="*/ 18288 h 109728"/>
                              <a:gd name="T6" fmla="*/ 1028023 w 1028023"/>
                              <a:gd name="T7" fmla="*/ 109728 h 109728"/>
                              <a:gd name="T8" fmla="*/ 0 w 1028023"/>
                              <a:gd name="T9" fmla="*/ 109728 h 109728"/>
                              <a:gd name="T10" fmla="*/ 0 w 1028023"/>
                              <a:gd name="T11" fmla="*/ 0 h 10972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028023"/>
                              <a:gd name="T19" fmla="*/ 0 h 109728"/>
                              <a:gd name="T20" fmla="*/ 1028023 w 1028023"/>
                              <a:gd name="T21" fmla="*/ 109728 h 109728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028023" h="109728">
                                <a:moveTo>
                                  <a:pt x="0" y="0"/>
                                </a:moveTo>
                                <a:lnTo>
                                  <a:pt x="1009735" y="0"/>
                                </a:lnTo>
                                <a:cubicBezTo>
                                  <a:pt x="1019835" y="0"/>
                                  <a:pt x="1028023" y="8188"/>
                                  <a:pt x="1028023" y="18288"/>
                                </a:cubicBezTo>
                                <a:lnTo>
                                  <a:pt x="1028023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9BABD" w14:textId="77777777" w:rsidR="00496F7E" w:rsidRPr="00345C2D" w:rsidRDefault="00496F7E" w:rsidP="00496F7E">
                              <w:pPr>
                                <w:jc w:val="center"/>
                                <w:rPr>
                                  <w:b/>
                                  <w:color w:val="ADBEF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C5709" id="Group 27" o:spid="_x0000_s1060" style="position:absolute;left:0;text-align:left;margin-left:-67pt;margin-top:24.05pt;width:226.65pt;height:26.15pt;z-index:252181504;mso-width-relative:margin" coordorigin=",-238" coordsize="28786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">
                <v:shape id="Text Box 451" o:spid="_x0000_s1061" type="#_x0000_t202" style="position:absolute;left:10339;top:-238;width:18447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" filled="f" stroked="f" strokeweight=".5pt">
                  <v:textbox>
                    <w:txbxContent>
                      <w:p w14:paraId="7C0247AA" w14:textId="4BCDDF80" w:rsidR="009F68B0" w:rsidRPr="009C16FD" w:rsidRDefault="004B7F65" w:rsidP="00E343AD">
                        <w:pPr>
                          <w:rPr>
                            <w:rFonts w:ascii="Basic" w:hAnsi="Basic"/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9C16FD">
                          <w:rPr>
                            <w:rFonts w:ascii="Basic" w:hAnsi="Basic"/>
                            <w:b/>
                            <w:color w:val="auto"/>
                            <w:sz w:val="28"/>
                            <w:szCs w:val="28"/>
                          </w:rPr>
                          <w:t xml:space="preserve">LATEST </w:t>
                        </w:r>
                        <w:r w:rsidR="00A41481" w:rsidRPr="009C16FD">
                          <w:rPr>
                            <w:rFonts w:ascii="Basic" w:hAnsi="Basic"/>
                            <w:b/>
                            <w:color w:val="auto"/>
                            <w:sz w:val="28"/>
                            <w:szCs w:val="28"/>
                          </w:rPr>
                          <w:t>WORK</w:t>
                        </w:r>
                      </w:p>
                    </w:txbxContent>
                  </v:textbox>
                </v:shape>
                <v:shape id="Round Single Corner Rectangle 432" o:spid="_x0000_s1062" style="position:absolute;top:858;width:10280;height:1097;visibility:visible;mso-wrap-style:square;v-text-anchor:middle" coordsize="1028023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" adj="-11796480,,5400" path="m,l1009735,v10100,,18288,8188,18288,18288l1028023,109728,,109728,,xe" fillcolor="#ff4f01" stroked="f" strokeweight="1pt">
                  <v:stroke joinstyle="miter"/>
                  <v:formulas/>
                  <v:path arrowok="t" o:connecttype="custom" o:connectlocs="0,0;10097,0;10280,183;10280,1097;0,1097;0,0" o:connectangles="0,0,0,0,0,0" textboxrect="0,0,1028023,109728"/>
                  <v:textbox>
                    <w:txbxContent>
                      <w:p w14:paraId="4289BABD" w14:textId="77777777" w:rsidR="00496F7E" w:rsidRPr="00345C2D" w:rsidRDefault="00496F7E" w:rsidP="00496F7E">
                        <w:pPr>
                          <w:jc w:val="center"/>
                          <w:rPr>
                            <w:b/>
                            <w:color w:val="ADBEF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F8DF90" w14:textId="4748A174" w:rsidR="00C7739A" w:rsidRDefault="005D2229" w:rsidP="00BB214C">
      <w:pPr>
        <w:spacing w:after="100" w:afterAutospacing="1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2260864" behindDoc="0" locked="0" layoutInCell="1" allowOverlap="1" wp14:anchorId="72164850" wp14:editId="2585877F">
                <wp:simplePos x="0" y="0"/>
                <wp:positionH relativeFrom="column">
                  <wp:posOffset>-130175</wp:posOffset>
                </wp:positionH>
                <wp:positionV relativeFrom="paragraph">
                  <wp:posOffset>215894</wp:posOffset>
                </wp:positionV>
                <wp:extent cx="3540848" cy="871220"/>
                <wp:effectExtent l="0" t="0" r="2540" b="5080"/>
                <wp:wrapNone/>
                <wp:docPr id="185095918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848" cy="871220"/>
                          <a:chOff x="0" y="0"/>
                          <a:chExt cx="3540848" cy="871220"/>
                        </a:xfrm>
                      </wpg:grpSpPr>
                      <pic:pic xmlns:pic="http://schemas.openxmlformats.org/drawingml/2006/picture">
                        <pic:nvPicPr>
                          <pic:cNvPr id="146810970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1434" y="60658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180993" name="Picture 1" descr="A black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0404" y="597529"/>
                            <a:ext cx="2286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61275" name="Picture 3" descr="A green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7275" y="60658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9082412" name="Group 19"/>
                        <wpg:cNvGrpSpPr/>
                        <wpg:grpSpPr>
                          <a:xfrm>
                            <a:off x="0" y="0"/>
                            <a:ext cx="3540848" cy="871220"/>
                            <a:chOff x="0" y="0"/>
                            <a:chExt cx="3540848" cy="871220"/>
                          </a:xfrm>
                        </wpg:grpSpPr>
                        <pic:pic xmlns:pic="http://schemas.openxmlformats.org/drawingml/2006/picture">
                          <pic:nvPicPr>
                            <pic:cNvPr id="1304280342" name="Picture 1" descr="A logo with a blue circle and light ray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1220" cy="871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6019790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778598" y="172016"/>
                              <a:ext cx="2762250" cy="681990"/>
                              <a:chOff x="1599" y="4214"/>
                              <a:chExt cx="4350" cy="1074"/>
                            </a:xfrm>
                          </wpg:grpSpPr>
                          <wps:wsp>
                            <wps:cNvPr id="799623998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5" y="4214"/>
                                <a:ext cx="4330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BB2CBA" w14:textId="7904107A" w:rsidR="004B7630" w:rsidRPr="003337D5" w:rsidRDefault="004D3ECE" w:rsidP="00422A7E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3337D5">
                                    <w:rPr>
                                      <w:rFonts w:ascii="Basic" w:hAnsi="Basic"/>
                                      <w:b/>
                                      <w:bCs/>
                                      <w:color w:val="auto"/>
                                      <w:sz w:val="20"/>
                                    </w:rPr>
                                    <w:t>Senior Gameplay Programmer</w:t>
                                  </w:r>
                                  <w:r w:rsidR="00422A7E" w:rsidRPr="003337D5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 xml:space="preserve"> </w:t>
                                  </w:r>
                                  <w:r w:rsidR="00084662">
                                    <w:rPr>
                                      <w:rFonts w:ascii="Basic" w:hAnsi="Basic"/>
                                      <w:sz w:val="20"/>
                                    </w:rPr>
                                    <w:t>(2022 – Present)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822914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9" y="4838"/>
                                <a:ext cx="1712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F33DC" w14:textId="40DFED01" w:rsidR="004B7630" w:rsidRPr="00342450" w:rsidRDefault="007A30ED" w:rsidP="004B7630">
                                  <w:pP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</w:pPr>
                                  <w:r w:rsidRPr="00342450"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>Unreal Engine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571861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9" y="4485"/>
                                <a:ext cx="4350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E3D908" w14:textId="26EBAF25" w:rsidR="004B7630" w:rsidRPr="00084662" w:rsidRDefault="00084662" w:rsidP="00084662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342450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>Studio Wildcard</w:t>
                                  </w: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 xml:space="preserve"> </w:t>
                                  </w:r>
                                  <w:r w:rsidRPr="00084662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 xml:space="preserve"> </w:t>
                                  </w:r>
                                  <w:r w:rsidRPr="003337D5">
                                    <w:rPr>
                                      <w:rFonts w:ascii="Basic" w:hAnsi="Basic"/>
                                      <w:i/>
                                      <w:iCs/>
                                      <w:color w:val="auto"/>
                                      <w:sz w:val="20"/>
                                    </w:rPr>
                                    <w:t xml:space="preserve">ARK 2, </w:t>
                                  </w:r>
                                  <w:hyperlink r:id="rId23" w:history="1">
                                    <w:r w:rsidRPr="002A4DD2">
                                      <w:rPr>
                                        <w:rStyle w:val="Hyperlink"/>
                                        <w:rFonts w:ascii="Basic" w:hAnsi="Basic"/>
                                        <w:i/>
                                        <w:iCs/>
                                        <w:sz w:val="20"/>
                                      </w:rPr>
                                      <w:t>ARK: Survival Ascended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164850" id="Group 21" o:spid="_x0000_s1063" style="position:absolute;left:0;text-align:left;margin-left:-10.25pt;margin-top:17pt;width:278.8pt;height:68.6pt;z-index:252260864" coordsize="35408,8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">
                <v:shape id="Picture 2" o:spid="_x0000_s1064" type="#_x0000_t75" style="position:absolute;left:18514;top:6065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">
                  <v:imagedata r:id="rId24" o:title=""/>
                </v:shape>
                <v:shape id="Picture 1" o:spid="_x0000_s1065" type="#_x0000_t75" alt="A black logo with a black background&#10;&#10;Description automatically generated" style="position:absolute;left:21004;top:5975;width:228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">
                  <v:imagedata r:id="rId25" o:title="A black logo with a black background&#10;&#10;Description automatically generated"/>
                </v:shape>
                <v:shape id="Picture 3" o:spid="_x0000_s1066" type="#_x0000_t75" alt="A green and black logo&#10;&#10;Description automatically generated" style="position:absolute;left:24172;top:6065;width:182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">
                  <v:imagedata r:id="rId26" o:title="A green and black logo&#10;&#10;Description automatically generated"/>
                </v:shape>
                <v:group id="Group 19" o:spid="_x0000_s1067" style="position:absolute;width:35408;height:8712" coordsize="35408,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">
                  <v:shape id="Picture 1" o:spid="_x0000_s1068" type="#_x0000_t75" alt="A logo with a blue circle and light rays&#10;&#10;Description automatically generated with medium confidence" style="position:absolute;width:8712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">
                    <v:imagedata r:id="rId27" o:title="A logo with a blue circle and light rays&#10;&#10;Description automatically generated with medium confidence"/>
                  </v:shape>
                  <v:group id="Group 71" o:spid="_x0000_s1069" style="position:absolute;left:7785;top:1720;width:27623;height:6820" coordorigin="1599,4214" coordsize="4350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">
                    <v:shape id="Text Box 21" o:spid="_x0000_s1070" type="#_x0000_t202" style="position:absolute;left:1605;top:4214;width:433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" filled="f" stroked="f">
                      <v:textbox>
                        <w:txbxContent>
                          <w:p w14:paraId="5CBB2CBA" w14:textId="7904107A" w:rsidR="004B7630" w:rsidRPr="003337D5" w:rsidRDefault="004D3ECE" w:rsidP="00422A7E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3337D5">
                              <w:rPr>
                                <w:rFonts w:ascii="Basic" w:hAnsi="Basic"/>
                                <w:b/>
                                <w:bCs/>
                                <w:color w:val="auto"/>
                                <w:sz w:val="20"/>
                              </w:rPr>
                              <w:t>Senior Gameplay Programmer</w:t>
                            </w:r>
                            <w:r w:rsidR="00422A7E" w:rsidRPr="003337D5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084662">
                              <w:rPr>
                                <w:rFonts w:ascii="Basic" w:hAnsi="Basic"/>
                                <w:sz w:val="20"/>
                              </w:rPr>
                              <w:t>(2022 – Present)</w:t>
                            </w:r>
                          </w:p>
                        </w:txbxContent>
                      </v:textbox>
                    </v:shape>
                    <v:shape id="Text Box 22" o:spid="_x0000_s1071" type="#_x0000_t202" style="position:absolute;left:1599;top:4838;width:171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" filled="f" stroked="f">
                      <v:textbox>
                        <w:txbxContent>
                          <w:p w14:paraId="565F33DC" w14:textId="40DFED01" w:rsidR="004B7630" w:rsidRPr="00342450" w:rsidRDefault="007A30ED" w:rsidP="004B7630">
                            <w:pP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</w:pPr>
                            <w:r w:rsidRPr="00342450"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>Unreal Engine 5</w:t>
                            </w:r>
                          </w:p>
                        </w:txbxContent>
                      </v:textbox>
                    </v:shape>
                    <v:shape id="Text Box 23" o:spid="_x0000_s1072" type="#_x0000_t202" style="position:absolute;left:1599;top:4485;width:4350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" filled="f" stroked="f" strokeweight=".5pt">
                      <v:textbox>
                        <w:txbxContent>
                          <w:p w14:paraId="1BE3D908" w14:textId="26EBAF25" w:rsidR="004B7630" w:rsidRPr="00084662" w:rsidRDefault="00084662" w:rsidP="00084662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342450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>Studio Wildcard</w:t>
                            </w:r>
                            <w: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 xml:space="preserve"> </w:t>
                            </w:r>
                            <w:r w:rsidRPr="00084662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 xml:space="preserve"> </w:t>
                            </w:r>
                            <w:r w:rsidRPr="003337D5">
                              <w:rPr>
                                <w:rFonts w:ascii="Basic" w:hAnsi="Basic"/>
                                <w:i/>
                                <w:iCs/>
                                <w:color w:val="auto"/>
                                <w:sz w:val="20"/>
                              </w:rPr>
                              <w:t xml:space="preserve">ARK 2, </w:t>
                            </w:r>
                            <w:hyperlink r:id="rId28" w:history="1">
                              <w:r w:rsidRPr="002A4DD2">
                                <w:rPr>
                                  <w:rStyle w:val="Hyperlink"/>
                                  <w:rFonts w:ascii="Basic" w:hAnsi="Basic"/>
                                  <w:i/>
                                  <w:iCs/>
                                  <w:sz w:val="20"/>
                                </w:rPr>
                                <w:t>ARK: Survival Ascended</w:t>
                              </w:r>
                            </w:hyperlink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C84953B" w14:textId="4866C950" w:rsidR="00C7739A" w:rsidRPr="00C7739A" w:rsidRDefault="00587812" w:rsidP="00F37866">
      <w:pPr>
        <w:spacing w:after="100" w:afterAutospacing="1"/>
        <w:jc w:val="both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2267776" behindDoc="0" locked="0" layoutInCell="1" allowOverlap="1" wp14:anchorId="2B35E294" wp14:editId="0EABEC4E">
                <wp:simplePos x="0" y="0"/>
                <wp:positionH relativeFrom="column">
                  <wp:posOffset>3358271</wp:posOffset>
                </wp:positionH>
                <wp:positionV relativeFrom="paragraph">
                  <wp:posOffset>9525</wp:posOffset>
                </wp:positionV>
                <wp:extent cx="3164840" cy="709295"/>
                <wp:effectExtent l="0" t="0" r="0" b="0"/>
                <wp:wrapNone/>
                <wp:docPr id="28423815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709295"/>
                          <a:chOff x="0" y="0"/>
                          <a:chExt cx="3164840" cy="709295"/>
                        </a:xfrm>
                      </wpg:grpSpPr>
                      <pic:pic xmlns:pic="http://schemas.openxmlformats.org/drawingml/2006/picture">
                        <pic:nvPicPr>
                          <pic:cNvPr id="11301417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9217" y="45511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985635" name="Picture 1" descr="A black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9737" y="442586"/>
                            <a:ext cx="2286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385824" name="Picture 3" descr="A green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888" y="45511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00379177" name="Group 20"/>
                        <wpg:cNvGrpSpPr/>
                        <wpg:grpSpPr>
                          <a:xfrm>
                            <a:off x="0" y="0"/>
                            <a:ext cx="3164840" cy="709295"/>
                            <a:chOff x="0" y="0"/>
                            <a:chExt cx="3164884" cy="709785"/>
                          </a:xfrm>
                        </wpg:grpSpPr>
                        <pic:pic xmlns:pic="http://schemas.openxmlformats.org/drawingml/2006/picture">
                          <pic:nvPicPr>
                            <pic:cNvPr id="2075202564" name="Picture 1" descr="A blue and silver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1255" cy="645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8303342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49039" y="27160"/>
                              <a:ext cx="2315845" cy="682625"/>
                              <a:chOff x="7174" y="4213"/>
                              <a:chExt cx="3647" cy="1075"/>
                            </a:xfrm>
                          </wpg:grpSpPr>
                          <wps:wsp>
                            <wps:cNvPr id="1166235912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2" y="4213"/>
                                <a:ext cx="3607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349918" w14:textId="2033A5F8" w:rsidR="009D1D18" w:rsidRPr="003337D5" w:rsidRDefault="009D1D18" w:rsidP="009D1D18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auto"/>
                                      <w:sz w:val="20"/>
                                    </w:rPr>
                                    <w:t>Player Systems Designer</w:t>
                                  </w:r>
                                  <w:r w:rsidRPr="003337D5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ic" w:hAnsi="Basic"/>
                                      <w:sz w:val="20"/>
                                    </w:rPr>
                                    <w:t>(2019 – 2021)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283744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5" y="4486"/>
                                <a:ext cx="3636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912B98" w14:textId="5EFF158B" w:rsidR="009D1D18" w:rsidRPr="00084662" w:rsidRDefault="009D1D18" w:rsidP="009D1D18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035DE1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>Crystal Dynamics</w:t>
                                  </w: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 xml:space="preserve"> </w:t>
                                  </w:r>
                                  <w:r w:rsidRPr="00084662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>|</w:t>
                                  </w: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 xml:space="preserve"> </w:t>
                                  </w:r>
                                  <w:hyperlink r:id="rId30" w:history="1">
                                    <w:r w:rsidRPr="00E15AFC">
                                      <w:rPr>
                                        <w:rStyle w:val="Hyperlink"/>
                                        <w:rFonts w:ascii="Basic" w:hAnsi="Basic"/>
                                        <w:i/>
                                        <w:iCs/>
                                        <w:sz w:val="20"/>
                                      </w:rPr>
                                      <w:t>Marvel’s Avengers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507731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4" y="4838"/>
                                <a:ext cx="1914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4698F6" w14:textId="7569CD5F" w:rsidR="009D1D18" w:rsidRPr="00035DE1" w:rsidRDefault="009D1D18" w:rsidP="009D1D18">
                                  <w:pP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</w:pPr>
                                  <w:r w:rsidRPr="00035DE1"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>Foundation Engine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35E294" id="Group 23" o:spid="_x0000_s1073" style="position:absolute;left:0;text-align:left;margin-left:264.45pt;margin-top:.75pt;width:249.2pt;height:55.85pt;z-index:252267776" coordsize="31648,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">
                <v:shape id="Picture 2" o:spid="_x0000_s1074" type="#_x0000_t75" style="position:absolute;left:20292;top:4551;width:182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">
                  <v:imagedata r:id="rId24" o:title=""/>
                </v:shape>
                <v:shape id="Picture 1" o:spid="_x0000_s1075" type="#_x0000_t75" alt="A black logo with a black background&#10;&#10;Description automatically generated" style="position:absolute;left:22797;top:4425;width:228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">
                  <v:imagedata r:id="rId25" o:title="A black logo with a black background&#10;&#10;Description automatically generated"/>
                </v:shape>
                <v:shape id="Picture 3" o:spid="_x0000_s1076" type="#_x0000_t75" alt="A green and black logo&#10;&#10;Description automatically generated" style="position:absolute;left:25928;top:4551;width:182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">
                  <v:imagedata r:id="rId26" o:title="A green and black logo&#10;&#10;Description automatically generated"/>
                </v:shape>
                <v:group id="Group 20" o:spid="_x0000_s1077" style="position:absolute;width:31648;height:7092" coordsize="31648,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">
                  <v:shape id="Picture 1" o:spid="_x0000_s1078" type="#_x0000_t75" alt="A blue and silver logo&#10;&#10;Description automatically generated" style="position:absolute;width:11512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">
                    <v:imagedata r:id="rId31" o:title="A blue and silver logo&#10;&#10;Description automatically generated"/>
                  </v:shape>
                  <v:group id="Group 72" o:spid="_x0000_s1079" style="position:absolute;left:8490;top:271;width:23158;height:6826" coordorigin="7174,4213" coordsize="3647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">
                    <v:shape id="Text Box 63" o:spid="_x0000_s1080" type="#_x0000_t202" style="position:absolute;left:7182;top:4213;width:360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" filled="f" stroked="f">
                      <v:textbox>
                        <w:txbxContent>
                          <w:p w14:paraId="3A349918" w14:textId="2033A5F8" w:rsidR="009D1D18" w:rsidRPr="003337D5" w:rsidRDefault="009D1D18" w:rsidP="009D1D18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b/>
                                <w:bCs/>
                                <w:color w:val="auto"/>
                                <w:sz w:val="20"/>
                              </w:rPr>
                              <w:t>Player Systems Designer</w:t>
                            </w:r>
                            <w:r w:rsidRPr="003337D5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(2019 – 2021)</w:t>
                            </w:r>
                          </w:p>
                        </w:txbxContent>
                      </v:textbox>
                    </v:shape>
                    <v:shape id="Text Box 64" o:spid="_x0000_s1081" type="#_x0000_t202" style="position:absolute;left:7185;top:4486;width:3636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" filled="f" stroked="f" strokeweight=".5pt">
                      <v:textbox>
                        <w:txbxContent>
                          <w:p w14:paraId="62912B98" w14:textId="5EFF158B" w:rsidR="009D1D18" w:rsidRPr="00084662" w:rsidRDefault="009D1D18" w:rsidP="009D1D18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035DE1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>Crystal Dynamics</w:t>
                            </w:r>
                            <w: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 xml:space="preserve"> </w:t>
                            </w:r>
                            <w:r w:rsidRPr="00084662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>|</w:t>
                            </w:r>
                            <w: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 xml:space="preserve"> </w:t>
                            </w:r>
                            <w:hyperlink r:id="rId32" w:history="1">
                              <w:r w:rsidRPr="00E15AFC">
                                <w:rPr>
                                  <w:rStyle w:val="Hyperlink"/>
                                  <w:rFonts w:ascii="Basic" w:hAnsi="Basic"/>
                                  <w:i/>
                                  <w:iCs/>
                                  <w:sz w:val="20"/>
                                </w:rPr>
                                <w:t>Marvel’s Avengers</w:t>
                              </w:r>
                            </w:hyperlink>
                          </w:p>
                        </w:txbxContent>
                      </v:textbox>
                    </v:shape>
                    <v:shape id="Text Box 65" o:spid="_x0000_s1082" type="#_x0000_t202" style="position:absolute;left:7174;top:4838;width:191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" filled="f" stroked="f">
                      <v:textbox>
                        <w:txbxContent>
                          <w:p w14:paraId="214698F6" w14:textId="7569CD5F" w:rsidR="009D1D18" w:rsidRPr="00035DE1" w:rsidRDefault="009D1D18" w:rsidP="009D1D18">
                            <w:pP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</w:pPr>
                            <w:r w:rsidRPr="00035DE1"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>Foundation Engine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6E5D95A" w14:textId="0A9BA2F8" w:rsidR="00E35BD0" w:rsidRPr="00E35BD0" w:rsidRDefault="005D2229" w:rsidP="001A7E4B">
      <w:pPr>
        <w:spacing w:after="100" w:afterAutospacing="1"/>
        <w:jc w:val="both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77829549" wp14:editId="0FC7B9BF">
                <wp:simplePos x="0" y="0"/>
                <wp:positionH relativeFrom="margin">
                  <wp:posOffset>-227965</wp:posOffset>
                </wp:positionH>
                <wp:positionV relativeFrom="paragraph">
                  <wp:posOffset>377825</wp:posOffset>
                </wp:positionV>
                <wp:extent cx="3639820" cy="2304415"/>
                <wp:effectExtent l="0" t="0" r="0" b="0"/>
                <wp:wrapNone/>
                <wp:docPr id="370274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230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9F70" w14:textId="11C0D416" w:rsidR="00F101C5" w:rsidRDefault="003C12EC" w:rsidP="00DA77D3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bookmarkStart w:id="0" w:name="_Hlk163125901"/>
                            <w:r>
                              <w:rPr>
                                <w:rFonts w:ascii="Basic" w:hAnsi="Basic"/>
                                <w:sz w:val="20"/>
                              </w:rPr>
                              <w:t>Created a dynamic animation system</w:t>
                            </w:r>
                            <w:r w:rsidR="001C08D8">
                              <w:rPr>
                                <w:rFonts w:ascii="Basic" w:hAnsi="Bas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which would dynamically select</w:t>
                            </w:r>
                            <w:r w:rsidR="001C08D8">
                              <w:rPr>
                                <w:rFonts w:ascii="Basic" w:hAnsi="Basic"/>
                                <w:sz w:val="20"/>
                              </w:rPr>
                              <w:t xml:space="preserve"> climbing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 animations for the player to climb dinos of any size, using motion warping.</w:t>
                            </w:r>
                          </w:p>
                          <w:bookmarkEnd w:id="0"/>
                          <w:p w14:paraId="235EF75F" w14:textId="59AACA16" w:rsidR="00F101C5" w:rsidRDefault="00F101C5" w:rsidP="00DA77D3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Collaborated with a senior animator to completely rework the swimming animation </w:t>
                            </w:r>
                            <w:proofErr w:type="gramStart"/>
                            <w:r>
                              <w:rPr>
                                <w:rFonts w:ascii="Basic" w:hAnsi="Basic"/>
                                <w:sz w:val="20"/>
                              </w:rPr>
                              <w:t>system, and</w:t>
                            </w:r>
                            <w:proofErr w:type="gramEnd"/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 scripted the new swimming animation blueprint.</w:t>
                            </w:r>
                          </w:p>
                          <w:p w14:paraId="120BB623" w14:textId="17743382" w:rsidR="00DA77D3" w:rsidRDefault="003337D5" w:rsidP="00DA77D3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Implemented a new camera system in C++ and blueprint, that used spring interpolation and </w:t>
                            </w:r>
                            <w:r w:rsidR="00816071">
                              <w:rPr>
                                <w:rFonts w:ascii="Basic" w:hAnsi="Basic"/>
                                <w:sz w:val="20"/>
                              </w:rPr>
                              <w:t>was able to adapt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 to different creatures’ speeds.</w:t>
                            </w:r>
                          </w:p>
                          <w:p w14:paraId="6021BF73" w14:textId="48F26D99" w:rsidR="00F101C5" w:rsidRPr="00F101C5" w:rsidRDefault="00F101C5" w:rsidP="00F101C5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sz w:val="20"/>
                              </w:rPr>
                              <w:t>Worked with level designers and tech artists to c</w:t>
                            </w:r>
                            <w:r w:rsidR="003337D5">
                              <w:rPr>
                                <w:rFonts w:ascii="Basic" w:hAnsi="Basic"/>
                                <w:sz w:val="20"/>
                              </w:rPr>
                              <w:t xml:space="preserve">reate a foliage system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in blueprint, which</w:t>
                            </w:r>
                            <w:r w:rsidR="003337D5">
                              <w:rPr>
                                <w:rFonts w:ascii="Basic" w:hAnsi="Basic"/>
                                <w:sz w:val="20"/>
                              </w:rPr>
                              <w:t xml:space="preserve"> allowed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artists</w:t>
                            </w:r>
                            <w:r w:rsidR="003337D5">
                              <w:rPr>
                                <w:rFonts w:ascii="Basic" w:hAnsi="Basic"/>
                                <w:sz w:val="20"/>
                              </w:rPr>
                              <w:t xml:space="preserve"> to paint foliage on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dinosaurs. The foliage would grow over time, and it could be harvested by players.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9549" id="Text Box 13" o:spid="_x0000_s1083" type="#_x0000_t202" style="position:absolute;left:0;text-align:left;margin-left:-17.95pt;margin-top:29.75pt;width:286.6pt;height:181.45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" filled="f" stroked="f">
                <v:textbox>
                  <w:txbxContent>
                    <w:p w14:paraId="08179F70" w14:textId="11C0D416" w:rsidR="00F101C5" w:rsidRDefault="003C12EC" w:rsidP="00DA77D3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bookmarkStart w:id="1" w:name="_Hlk163125901"/>
                      <w:r>
                        <w:rPr>
                          <w:rFonts w:ascii="Basic" w:hAnsi="Basic"/>
                          <w:sz w:val="20"/>
                        </w:rPr>
                        <w:t>Created a dynamic animation system</w:t>
                      </w:r>
                      <w:r w:rsidR="001C08D8">
                        <w:rPr>
                          <w:rFonts w:ascii="Basic" w:hAnsi="Basic"/>
                          <w:sz w:val="20"/>
                        </w:rPr>
                        <w:t xml:space="preserve"> </w:t>
                      </w:r>
                      <w:r>
                        <w:rPr>
                          <w:rFonts w:ascii="Basic" w:hAnsi="Basic"/>
                          <w:sz w:val="20"/>
                        </w:rPr>
                        <w:t>which would dynamically select</w:t>
                      </w:r>
                      <w:r w:rsidR="001C08D8">
                        <w:rPr>
                          <w:rFonts w:ascii="Basic" w:hAnsi="Basic"/>
                          <w:sz w:val="20"/>
                        </w:rPr>
                        <w:t xml:space="preserve"> climbing</w:t>
                      </w:r>
                      <w:r>
                        <w:rPr>
                          <w:rFonts w:ascii="Basic" w:hAnsi="Basic"/>
                          <w:sz w:val="20"/>
                        </w:rPr>
                        <w:t xml:space="preserve"> animations for the player to climb dinos of any size, using motion warping.</w:t>
                      </w:r>
                    </w:p>
                    <w:bookmarkEnd w:id="1"/>
                    <w:p w14:paraId="235EF75F" w14:textId="59AACA16" w:rsidR="00F101C5" w:rsidRDefault="00F101C5" w:rsidP="00DA77D3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>
                        <w:rPr>
                          <w:rFonts w:ascii="Basic" w:hAnsi="Basic"/>
                          <w:sz w:val="20"/>
                        </w:rPr>
                        <w:t xml:space="preserve">Collaborated with a senior animator to completely rework the swimming animation </w:t>
                      </w:r>
                      <w:proofErr w:type="gramStart"/>
                      <w:r>
                        <w:rPr>
                          <w:rFonts w:ascii="Basic" w:hAnsi="Basic"/>
                          <w:sz w:val="20"/>
                        </w:rPr>
                        <w:t>system, and</w:t>
                      </w:r>
                      <w:proofErr w:type="gramEnd"/>
                      <w:r>
                        <w:rPr>
                          <w:rFonts w:ascii="Basic" w:hAnsi="Basic"/>
                          <w:sz w:val="20"/>
                        </w:rPr>
                        <w:t xml:space="preserve"> scripted the new swimming animation blueprint.</w:t>
                      </w:r>
                    </w:p>
                    <w:p w14:paraId="120BB623" w14:textId="17743382" w:rsidR="00DA77D3" w:rsidRDefault="003337D5" w:rsidP="00DA77D3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>
                        <w:rPr>
                          <w:rFonts w:ascii="Basic" w:hAnsi="Basic"/>
                          <w:sz w:val="20"/>
                        </w:rPr>
                        <w:t xml:space="preserve">Implemented a new camera system in C++ and blueprint, that used spring interpolation and </w:t>
                      </w:r>
                      <w:r w:rsidR="00816071">
                        <w:rPr>
                          <w:rFonts w:ascii="Basic" w:hAnsi="Basic"/>
                          <w:sz w:val="20"/>
                        </w:rPr>
                        <w:t>was able to adapt</w:t>
                      </w:r>
                      <w:r>
                        <w:rPr>
                          <w:rFonts w:ascii="Basic" w:hAnsi="Basic"/>
                          <w:sz w:val="20"/>
                        </w:rPr>
                        <w:t xml:space="preserve"> to different creatures’ speeds.</w:t>
                      </w:r>
                    </w:p>
                    <w:p w14:paraId="6021BF73" w14:textId="48F26D99" w:rsidR="00F101C5" w:rsidRPr="00F101C5" w:rsidRDefault="00F101C5" w:rsidP="00F101C5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>
                        <w:rPr>
                          <w:rFonts w:ascii="Basic" w:hAnsi="Basic"/>
                          <w:sz w:val="20"/>
                        </w:rPr>
                        <w:t>Worked with level designers and tech artists to c</w:t>
                      </w:r>
                      <w:r w:rsidR="003337D5">
                        <w:rPr>
                          <w:rFonts w:ascii="Basic" w:hAnsi="Basic"/>
                          <w:sz w:val="20"/>
                        </w:rPr>
                        <w:t xml:space="preserve">reate a foliage system </w:t>
                      </w:r>
                      <w:r>
                        <w:rPr>
                          <w:rFonts w:ascii="Basic" w:hAnsi="Basic"/>
                          <w:sz w:val="20"/>
                        </w:rPr>
                        <w:t>in blueprint, which</w:t>
                      </w:r>
                      <w:r w:rsidR="003337D5">
                        <w:rPr>
                          <w:rFonts w:ascii="Basic" w:hAnsi="Basic"/>
                          <w:sz w:val="20"/>
                        </w:rPr>
                        <w:t xml:space="preserve"> allowed </w:t>
                      </w:r>
                      <w:r>
                        <w:rPr>
                          <w:rFonts w:ascii="Basic" w:hAnsi="Basic"/>
                          <w:sz w:val="20"/>
                        </w:rPr>
                        <w:t>artists</w:t>
                      </w:r>
                      <w:r w:rsidR="003337D5">
                        <w:rPr>
                          <w:rFonts w:ascii="Basic" w:hAnsi="Basic"/>
                          <w:sz w:val="20"/>
                        </w:rPr>
                        <w:t xml:space="preserve"> to paint foliage on </w:t>
                      </w:r>
                      <w:r>
                        <w:rPr>
                          <w:rFonts w:ascii="Basic" w:hAnsi="Basic"/>
                          <w:sz w:val="20"/>
                        </w:rPr>
                        <w:t>dinosaurs. The foliage would grow over time, and it could be harvested by players.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062FF" w14:textId="5FF54EF0" w:rsidR="00552E7D" w:rsidRDefault="00972AD5" w:rsidP="00A425E0">
      <w:pPr>
        <w:rPr>
          <w:sz w:val="20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536E2449" wp14:editId="4EE9E4C5">
                <wp:simplePos x="0" y="0"/>
                <wp:positionH relativeFrom="column">
                  <wp:posOffset>3591878</wp:posOffset>
                </wp:positionH>
                <wp:positionV relativeFrom="paragraph">
                  <wp:posOffset>1663065</wp:posOffset>
                </wp:positionV>
                <wp:extent cx="2379980" cy="779780"/>
                <wp:effectExtent l="0" t="0" r="0" b="0"/>
                <wp:wrapNone/>
                <wp:docPr id="14825757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980" cy="779780"/>
                          <a:chOff x="0" y="0"/>
                          <a:chExt cx="2380252" cy="780409"/>
                        </a:xfrm>
                      </wpg:grpSpPr>
                      <wpg:grpSp>
                        <wpg:cNvPr id="450888956" name="Group 26"/>
                        <wpg:cNvGrpSpPr/>
                        <wpg:grpSpPr>
                          <a:xfrm>
                            <a:off x="0" y="0"/>
                            <a:ext cx="828340" cy="780409"/>
                            <a:chOff x="34420" y="-349724"/>
                            <a:chExt cx="830542" cy="784628"/>
                          </a:xfrm>
                        </wpg:grpSpPr>
                        <pic:pic xmlns:pic="http://schemas.openxmlformats.org/drawingml/2006/picture">
                          <pic:nvPicPr>
                            <pic:cNvPr id="89058800" name="Picture 890588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20" y="-349724"/>
                              <a:ext cx="830542" cy="784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9930427" name="Oval 669930427"/>
                          <wps:cNvSpPr/>
                          <wps:spPr>
                            <a:xfrm>
                              <a:off x="107247" y="-273352"/>
                              <a:ext cx="591759" cy="584171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B79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03269949" name="Group 23"/>
                        <wpg:cNvGrpSpPr/>
                        <wpg:grpSpPr>
                          <a:xfrm>
                            <a:off x="647178" y="49590"/>
                            <a:ext cx="1733074" cy="642022"/>
                            <a:chOff x="849026" y="68390"/>
                            <a:chExt cx="1733526" cy="642177"/>
                          </a:xfrm>
                        </wpg:grpSpPr>
                        <pic:pic xmlns:pic="http://schemas.openxmlformats.org/drawingml/2006/picture">
                          <pic:nvPicPr>
                            <pic:cNvPr id="31981253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8804" y="463676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9147022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49026" y="68390"/>
                              <a:ext cx="1733526" cy="642177"/>
                              <a:chOff x="7174" y="4278"/>
                              <a:chExt cx="2730" cy="1012"/>
                            </a:xfrm>
                          </wpg:grpSpPr>
                          <wps:wsp>
                            <wps:cNvPr id="1240567503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2" y="4278"/>
                                <a:ext cx="2722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9C4A2" w14:textId="19CFB9EE" w:rsidR="00EC1623" w:rsidRPr="003337D5" w:rsidRDefault="00EC1623" w:rsidP="00EC1623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auto"/>
                                      <w:sz w:val="20"/>
                                    </w:rPr>
                                    <w:t>Lead Level Designer</w:t>
                                  </w:r>
                                  <w:r w:rsidRPr="003337D5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sic" w:hAnsi="Basic"/>
                                      <w:sz w:val="20"/>
                                    </w:rPr>
                                    <w:t>(2015)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120632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5" y="4551"/>
                                <a:ext cx="1706" cy="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092AE1" w14:textId="7D350315" w:rsidR="00EC1623" w:rsidRPr="00084662" w:rsidRDefault="00000000" w:rsidP="00EC1623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hyperlink r:id="rId34" w:history="1">
                                    <w:r w:rsidR="00EC1623">
                                      <w:rPr>
                                        <w:rStyle w:val="Hyperlink"/>
                                        <w:rFonts w:ascii="Basic" w:hAnsi="Basic"/>
                                        <w:i/>
                                        <w:iCs/>
                                        <w:sz w:val="20"/>
                                      </w:rPr>
                                      <w:t>Gravitas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074719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4" y="4840"/>
                                <a:ext cx="1668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BEE424" w14:textId="6F1409A2" w:rsidR="00EC1623" w:rsidRPr="00035DE1" w:rsidRDefault="00EC1623" w:rsidP="00EC1623">
                                  <w:pP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ic" w:hAnsi="Basic"/>
                                      <w:b/>
                                      <w:bCs/>
                                      <w:color w:val="767171" w:themeColor="background2" w:themeShade="80"/>
                                      <w:sz w:val="20"/>
                                    </w:rPr>
                                    <w:t>Unreal Engine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6E2449" id="_x0000_s1084" style="position:absolute;margin-left:282.85pt;margin-top:130.95pt;width:187.4pt;height:61.4pt;z-index:252293120" coordsize="23802,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">
                <v:group id="_x0000_s1085" style="position:absolute;width:8283;height:7804" coordorigin="344,-3497" coordsize="8305,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">
                  <v:shape id="Picture 89058800" o:spid="_x0000_s1086" type="#_x0000_t75" style="position:absolute;left:344;top:-3497;width:8305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">
                    <v:imagedata r:id="rId35" o:title=""/>
                  </v:shape>
                  <v:oval id="Oval 669930427" o:spid="_x0000_s1087" style="position:absolute;left:1072;top:-2733;width:5918;height:5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" filled="f" strokecolor="#ffb797" strokeweight="2.25pt">
                    <v:stroke joinstyle="miter"/>
                  </v:oval>
                </v:group>
                <v:group id="_x0000_s1088" style="position:absolute;left:6471;top:495;width:17331;height:6421" coordorigin="8490,683" coordsize="17335,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">
                  <v:shape id="Picture 2" o:spid="_x0000_s1089" type="#_x0000_t75" style="position:absolute;left:18688;top:4636;width:182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">
                    <v:imagedata r:id="rId24" o:title=""/>
                  </v:shape>
                  <v:group id="Group 72" o:spid="_x0000_s1090" style="position:absolute;left:8490;top:683;width:17335;height:6422" coordorigin="7174,4278" coordsize="2730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">
                    <v:shape id="Text Box 63" o:spid="_x0000_s1091" type="#_x0000_t202" style="position:absolute;left:7182;top:4278;width:272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" filled="f" stroked="f">
                      <v:textbox>
                        <w:txbxContent>
                          <w:p w14:paraId="1449C4A2" w14:textId="19CFB9EE" w:rsidR="00EC1623" w:rsidRPr="003337D5" w:rsidRDefault="00EC1623" w:rsidP="00EC1623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b/>
                                <w:bCs/>
                                <w:color w:val="auto"/>
                                <w:sz w:val="20"/>
                              </w:rPr>
                              <w:t>Lead Level Designer</w:t>
                            </w:r>
                            <w:r w:rsidRPr="003337D5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(2015)</w:t>
                            </w:r>
                          </w:p>
                        </w:txbxContent>
                      </v:textbox>
                    </v:shape>
                    <v:shape id="Text Box 64" o:spid="_x0000_s1092" type="#_x0000_t202" style="position:absolute;left:7185;top:4551;width:1706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" filled="f" stroked="f" strokeweight=".5pt">
                      <v:textbox>
                        <w:txbxContent>
                          <w:p w14:paraId="6D092AE1" w14:textId="7D350315" w:rsidR="00EC1623" w:rsidRPr="00084662" w:rsidRDefault="00000000" w:rsidP="00EC1623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hyperlink r:id="rId36" w:history="1">
                              <w:r w:rsidR="00EC1623">
                                <w:rPr>
                                  <w:rStyle w:val="Hyperlink"/>
                                  <w:rFonts w:ascii="Basic" w:hAnsi="Basic"/>
                                  <w:i/>
                                  <w:iCs/>
                                  <w:sz w:val="20"/>
                                </w:rPr>
                                <w:t>Gravitas</w:t>
                              </w:r>
                            </w:hyperlink>
                          </w:p>
                        </w:txbxContent>
                      </v:textbox>
                    </v:shape>
                    <v:shape id="Text Box 65" o:spid="_x0000_s1093" type="#_x0000_t202" style="position:absolute;left:7174;top:4840;width:1668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" filled="f" stroked="f">
                      <v:textbox>
                        <w:txbxContent>
                          <w:p w14:paraId="13BEE424" w14:textId="6F1409A2" w:rsidR="00EC1623" w:rsidRPr="00035DE1" w:rsidRDefault="00EC1623" w:rsidP="00EC1623">
                            <w:pP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b/>
                                <w:bCs/>
                                <w:color w:val="767171" w:themeColor="background2" w:themeShade="80"/>
                                <w:sz w:val="20"/>
                              </w:rPr>
                              <w:t>Unreal Engine 4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954EF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3C5AC746" wp14:editId="5D79B2C7">
                <wp:simplePos x="0" y="0"/>
                <wp:positionH relativeFrom="column">
                  <wp:posOffset>3472909</wp:posOffset>
                </wp:positionH>
                <wp:positionV relativeFrom="paragraph">
                  <wp:posOffset>4427145</wp:posOffset>
                </wp:positionV>
                <wp:extent cx="4237990" cy="1254678"/>
                <wp:effectExtent l="0" t="0" r="0" b="3175"/>
                <wp:wrapNone/>
                <wp:docPr id="13175256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7990" cy="1254678"/>
                          <a:chOff x="190148" y="-31133"/>
                          <a:chExt cx="4238929" cy="1256301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90148" y="-31133"/>
                            <a:ext cx="3970356" cy="1256301"/>
                            <a:chOff x="247273" y="218294"/>
                            <a:chExt cx="3974588" cy="1261780"/>
                          </a:xfrm>
                        </wpg:grpSpPr>
                        <wpg:grpSp>
                          <wpg:cNvPr id="578" name="Group 578"/>
                          <wpg:cNvGrpSpPr/>
                          <wpg:grpSpPr>
                            <a:xfrm>
                              <a:off x="247273" y="218294"/>
                              <a:ext cx="3974588" cy="720234"/>
                              <a:chOff x="247281" y="261580"/>
                              <a:chExt cx="3974723" cy="722610"/>
                            </a:xfrm>
                          </wpg:grpSpPr>
                          <wps:wsp>
                            <wps:cNvPr id="550" name="Text Box 550"/>
                            <wps:cNvSpPr txBox="1"/>
                            <wps:spPr>
                              <a:xfrm>
                                <a:off x="2238930" y="261580"/>
                                <a:ext cx="1983074" cy="3308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F33859" w14:textId="4612D04D" w:rsidR="009F68B0" w:rsidRPr="009C16FD" w:rsidRDefault="00E041CA" w:rsidP="003F0285">
                                  <w:pPr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OTHER WORK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5" name="Picture 5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281" y="651221"/>
                                <a:ext cx="609313" cy="2096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7732" y="569956"/>
                                <a:ext cx="3051120" cy="4142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55291" w14:textId="1C67710B" w:rsidR="009F68B0" w:rsidRPr="00616023" w:rsidRDefault="00183630" w:rsidP="00F2087D">
                                  <w:pPr>
                                    <w:pStyle w:val="NoSpacing"/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</w:pPr>
                                  <w:r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 xml:space="preserve">GDC </w:t>
                                  </w:r>
                                  <w:r w:rsidR="009F68B0" w:rsidRPr="00616023">
                                    <w:rPr>
                                      <w:rFonts w:ascii="Basic" w:hAnsi="Basic"/>
                                      <w:b/>
                                      <w:color w:val="auto"/>
                                      <w:sz w:val="20"/>
                                    </w:rPr>
                                    <w:t>Platinum Winner</w:t>
                                  </w:r>
                                  <w:r w:rsidR="009437C3" w:rsidRPr="00616023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>,</w:t>
                                  </w:r>
                                  <w:r w:rsidR="009F68B0" w:rsidRPr="00616023">
                                    <w:rPr>
                                      <w:rFonts w:ascii="Basic" w:hAnsi="Basic"/>
                                      <w:color w:val="auto"/>
                                      <w:sz w:val="20"/>
                                    </w:rPr>
                                    <w:t xml:space="preserve"> Narrative Review Competition</w:t>
                                  </w:r>
                                </w:p>
                                <w:p w14:paraId="146EA020" w14:textId="7D2C6EA4" w:rsidR="009F68B0" w:rsidRPr="00616023" w:rsidRDefault="009F68B0" w:rsidP="007B7497">
                                  <w:pPr>
                                    <w:pStyle w:val="NoSpacing"/>
                                    <w:rPr>
                                      <w:rFonts w:ascii="Basic" w:hAnsi="Basic"/>
                                      <w:sz w:val="20"/>
                                    </w:rPr>
                                  </w:pPr>
                                  <w:r w:rsidRPr="00616023">
                                    <w:rPr>
                                      <w:rFonts w:ascii="Basic" w:hAnsi="Basic"/>
                                      <w:sz w:val="20"/>
                                    </w:rPr>
                                    <w:t xml:space="preserve">for the </w:t>
                                  </w:r>
                                  <w:hyperlink r:id="rId38" w:history="1">
                                    <w:r w:rsidRPr="00566C12">
                                      <w:rPr>
                                        <w:rStyle w:val="Hyperlink"/>
                                        <w:rFonts w:ascii="Basic" w:hAnsi="Basic"/>
                                        <w:sz w:val="20"/>
                                      </w:rPr>
                                      <w:t xml:space="preserve">Narrative Review of the game </w:t>
                                    </w:r>
                                    <w:r w:rsidRPr="00566C12">
                                      <w:rPr>
                                        <w:rStyle w:val="Hyperlink"/>
                                        <w:rFonts w:ascii="Basic" w:hAnsi="Basic"/>
                                        <w:i/>
                                        <w:iCs/>
                                        <w:sz w:val="20"/>
                                      </w:rPr>
                                      <w:t>Braid</w:t>
                                    </w:r>
                                  </w:hyperlink>
                                  <w:r w:rsidRPr="00616023">
                                    <w:rPr>
                                      <w:rFonts w:ascii="Basic" w:hAnsi="Basic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679" y="911339"/>
                              <a:ext cx="2891062" cy="568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FF1B7" w14:textId="4ADE952B" w:rsidR="009F68B0" w:rsidRPr="00616023" w:rsidRDefault="00000000" w:rsidP="00050B68">
                                <w:pPr>
                                  <w:pStyle w:val="NoSpacing"/>
                                  <w:rPr>
                                    <w:rFonts w:ascii="Basic" w:hAnsi="Basic"/>
                                    <w:color w:val="auto"/>
                                    <w:sz w:val="20"/>
                                  </w:rPr>
                                </w:pPr>
                                <w:hyperlink r:id="rId39" w:history="1">
                                  <w:r w:rsidR="002954EF" w:rsidRPr="00566C12">
                                    <w:rPr>
                                      <w:rStyle w:val="Hyperlink"/>
                                      <w:rFonts w:ascii="Basic" w:hAnsi="Basic"/>
                                      <w:b/>
                                      <w:sz w:val="20"/>
                                    </w:rPr>
                                    <w:t>Master’s Thesis</w:t>
                                  </w:r>
                                </w:hyperlink>
                                <w:r w:rsidR="009F68B0" w:rsidRPr="00616023">
                                  <w:rPr>
                                    <w:rFonts w:ascii="Basic" w:hAnsi="Basic"/>
                                    <w:color w:val="auto"/>
                                    <w:sz w:val="20"/>
                                  </w:rPr>
                                  <w:t xml:space="preserve"> 201</w:t>
                                </w:r>
                                <w:r w:rsidR="002954EF">
                                  <w:rPr>
                                    <w:rFonts w:ascii="Basic" w:hAnsi="Basic"/>
                                    <w:color w:val="auto"/>
                                    <w:sz w:val="20"/>
                                  </w:rPr>
                                  <w:t>5 - 2016</w:t>
                                </w:r>
                                <w:r w:rsidR="009F68B0" w:rsidRPr="00616023">
                                  <w:rPr>
                                    <w:rFonts w:ascii="Basic" w:hAnsi="Basic"/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</w:p>
                              <w:p w14:paraId="7C06566A" w14:textId="08CD0EA5" w:rsidR="009F68B0" w:rsidRPr="002954EF" w:rsidRDefault="002954EF" w:rsidP="002954EF">
                                <w:pPr>
                                  <w:pStyle w:val="NoSpacing"/>
                                  <w:rPr>
                                    <w:rFonts w:ascii="Basic" w:hAnsi="Basic"/>
                                    <w:b/>
                                    <w:i/>
                                    <w:sz w:val="20"/>
                                  </w:rPr>
                                </w:pPr>
                                <w:r w:rsidRPr="0045694F">
                                  <w:rPr>
                                    <w:rFonts w:ascii="Basic" w:hAnsi="Basic"/>
                                    <w:b/>
                                    <w:sz w:val="20"/>
                                  </w:rPr>
                                  <w:t>“</w:t>
                                </w:r>
                                <w:r w:rsidRPr="0045694F">
                                  <w:rPr>
                                    <w:rFonts w:ascii="Basic" w:hAnsi="Basic"/>
                                    <w:i/>
                                    <w:sz w:val="20"/>
                                  </w:rPr>
                                  <w:t xml:space="preserve">Creating narrative-oriented systems for a </w:t>
                                </w:r>
                                <w:r w:rsidRPr="00155C13">
                                  <w:rPr>
                                    <w:rFonts w:ascii="Basic" w:hAnsi="Basic"/>
                                    <w:i/>
                                    <w:sz w:val="20"/>
                                  </w:rPr>
                                  <w:t xml:space="preserve">Point and Click adventure in Unreal Engine </w:t>
                                </w:r>
                                <w:proofErr w:type="gramStart"/>
                                <w:r w:rsidRPr="00155C13">
                                  <w:rPr>
                                    <w:rFonts w:ascii="Basic" w:hAnsi="Basic"/>
                                    <w:i/>
                                    <w:sz w:val="20"/>
                                  </w:rPr>
                                  <w:t>4</w:t>
                                </w:r>
                                <w:proofErr w:type="gramEnd"/>
                                <w:r w:rsidRPr="00155C13">
                                  <w:rPr>
                                    <w:rFonts w:ascii="Basic" w:hAnsi="Basic"/>
                                    <w:i/>
                                    <w:sz w:val="20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4" name="Round Single Corner Rectangle 432"/>
                        <wps:cNvSpPr/>
                        <wps:spPr>
                          <a:xfrm flipH="1">
                            <a:off x="3514725" y="76200"/>
                            <a:ext cx="914352" cy="118745"/>
                          </a:xfrm>
                          <a:prstGeom prst="round1Rect">
                            <a:avLst/>
                          </a:prstGeom>
                          <a:solidFill>
                            <a:srgbClr val="FF4F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76AF0" w14:textId="77777777" w:rsidR="00496F7E" w:rsidRPr="00345C2D" w:rsidRDefault="00496F7E" w:rsidP="00496F7E">
                              <w:pPr>
                                <w:jc w:val="center"/>
                                <w:rPr>
                                  <w:b/>
                                  <w:color w:val="ADBEFD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AC746" id="Group 11" o:spid="_x0000_s1094" style="position:absolute;margin-left:273.45pt;margin-top:348.6pt;width:333.7pt;height:98.8pt;z-index:252199936;mso-width-relative:margin;mso-height-relative:margin" coordorigin="1901,-311" coordsize="42389,1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">
                <v:group id="Group 53" o:spid="_x0000_s1095" style="position:absolute;left:1901;top:-311;width:39704;height:12562" coordorigin="2472,2182" coordsize="39745,1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78" o:spid="_x0000_s1096" style="position:absolute;left:2472;top:2182;width:39746;height:7203" coordorigin="2472,2615" coordsize="39747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<v:shape id="Text Box 550" o:spid="_x0000_s1097" type="#_x0000_t202" style="position:absolute;left:22389;top:2615;width:1983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H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" filled="f" stroked="f" strokeweight=".5pt">
                      <v:textbox>
                        <w:txbxContent>
                          <w:p w14:paraId="13F33859" w14:textId="4612D04D" w:rsidR="009F68B0" w:rsidRPr="009C16FD" w:rsidRDefault="00E041CA" w:rsidP="003F0285">
                            <w:pPr>
                              <w:rPr>
                                <w:rFonts w:ascii="Basic" w:hAnsi="Basic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ic" w:hAnsi="Basic"/>
                                <w:b/>
                                <w:color w:val="auto"/>
                                <w:sz w:val="28"/>
                                <w:szCs w:val="28"/>
                              </w:rPr>
                              <w:t>OTHER WORK</w:t>
                            </w:r>
                          </w:p>
                        </w:txbxContent>
                      </v:textbox>
                    </v:shape>
                    <v:shape id="Picture 575" o:spid="_x0000_s1098" type="#_x0000_t75" style="position:absolute;left:2472;top:6512;width:6093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">
                      <v:imagedata r:id="rId40" o:title=""/>
                    </v:shape>
                    <v:shape id="_x0000_s1099" type="#_x0000_t202" style="position:absolute;left:8877;top:5699;width:30511;height: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    <v:textbox style="mso-fit-shape-to-text:t">
                        <w:txbxContent>
                          <w:p w14:paraId="7EE55291" w14:textId="1C67710B" w:rsidR="009F68B0" w:rsidRPr="00616023" w:rsidRDefault="00183630" w:rsidP="00F2087D">
                            <w:pPr>
                              <w:pStyle w:val="NoSpacing"/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</w:pPr>
                            <w:r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 xml:space="preserve">GDC </w:t>
                            </w:r>
                            <w:r w:rsidR="009F68B0" w:rsidRPr="00616023">
                              <w:rPr>
                                <w:rFonts w:ascii="Basic" w:hAnsi="Basic"/>
                                <w:b/>
                                <w:color w:val="auto"/>
                                <w:sz w:val="20"/>
                              </w:rPr>
                              <w:t>Platinum Winner</w:t>
                            </w:r>
                            <w:r w:rsidR="009437C3" w:rsidRPr="00616023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>,</w:t>
                            </w:r>
                            <w:r w:rsidR="009F68B0" w:rsidRPr="00616023">
                              <w:rPr>
                                <w:rFonts w:ascii="Basic" w:hAnsi="Basic"/>
                                <w:color w:val="auto"/>
                                <w:sz w:val="20"/>
                              </w:rPr>
                              <w:t xml:space="preserve"> Narrative Review Competition</w:t>
                            </w:r>
                          </w:p>
                          <w:p w14:paraId="146EA020" w14:textId="7D2C6EA4" w:rsidR="009F68B0" w:rsidRPr="00616023" w:rsidRDefault="009F68B0" w:rsidP="007B7497">
                            <w:pPr>
                              <w:pStyle w:val="NoSpacing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616023">
                              <w:rPr>
                                <w:rFonts w:ascii="Basic" w:hAnsi="Basic"/>
                                <w:sz w:val="20"/>
                              </w:rPr>
                              <w:t xml:space="preserve">for the </w:t>
                            </w:r>
                            <w:hyperlink r:id="rId41" w:history="1">
                              <w:r w:rsidRPr="00566C12">
                                <w:rPr>
                                  <w:rStyle w:val="Hyperlink"/>
                                  <w:rFonts w:ascii="Basic" w:hAnsi="Basic"/>
                                  <w:sz w:val="20"/>
                                </w:rPr>
                                <w:t xml:space="preserve">Narrative Review of the game </w:t>
                              </w:r>
                              <w:r w:rsidRPr="00566C12">
                                <w:rPr>
                                  <w:rStyle w:val="Hyperlink"/>
                                  <w:rFonts w:ascii="Basic" w:hAnsi="Basic"/>
                                  <w:i/>
                                  <w:iCs/>
                                  <w:sz w:val="20"/>
                                </w:rPr>
                                <w:t>Braid</w:t>
                              </w:r>
                            </w:hyperlink>
                            <w:r w:rsidRPr="00616023">
                              <w:rPr>
                                <w:rFonts w:ascii="Basic" w:hAnsi="Basic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_x0000_s1100" type="#_x0000_t202" style="position:absolute;left:8856;top:9113;width:28911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  <v:textbox style="mso-fit-shape-to-text:t">
                      <w:txbxContent>
                        <w:p w14:paraId="342FF1B7" w14:textId="4ADE952B" w:rsidR="009F68B0" w:rsidRPr="00616023" w:rsidRDefault="00000000" w:rsidP="00050B68">
                          <w:pPr>
                            <w:pStyle w:val="NoSpacing"/>
                            <w:rPr>
                              <w:rFonts w:ascii="Basic" w:hAnsi="Basic"/>
                              <w:color w:val="auto"/>
                              <w:sz w:val="20"/>
                            </w:rPr>
                          </w:pPr>
                          <w:hyperlink r:id="rId42" w:history="1">
                            <w:r w:rsidR="002954EF" w:rsidRPr="00566C12">
                              <w:rPr>
                                <w:rStyle w:val="Hyperlink"/>
                                <w:rFonts w:ascii="Basic" w:hAnsi="Basic"/>
                                <w:b/>
                                <w:sz w:val="20"/>
                              </w:rPr>
                              <w:t>Master’s Thesis</w:t>
                            </w:r>
                          </w:hyperlink>
                          <w:r w:rsidR="009F68B0" w:rsidRPr="00616023">
                            <w:rPr>
                              <w:rFonts w:ascii="Basic" w:hAnsi="Basic"/>
                              <w:color w:val="auto"/>
                              <w:sz w:val="20"/>
                            </w:rPr>
                            <w:t xml:space="preserve"> 201</w:t>
                          </w:r>
                          <w:r w:rsidR="002954EF">
                            <w:rPr>
                              <w:rFonts w:ascii="Basic" w:hAnsi="Basic"/>
                              <w:color w:val="auto"/>
                              <w:sz w:val="20"/>
                            </w:rPr>
                            <w:t>5 - 2016</w:t>
                          </w:r>
                          <w:r w:rsidR="009F68B0" w:rsidRPr="00616023">
                            <w:rPr>
                              <w:rFonts w:ascii="Basic" w:hAnsi="Basic"/>
                              <w:color w:val="auto"/>
                              <w:sz w:val="20"/>
                            </w:rPr>
                            <w:t xml:space="preserve"> </w:t>
                          </w:r>
                        </w:p>
                        <w:p w14:paraId="7C06566A" w14:textId="08CD0EA5" w:rsidR="009F68B0" w:rsidRPr="002954EF" w:rsidRDefault="002954EF" w:rsidP="002954EF">
                          <w:pPr>
                            <w:pStyle w:val="NoSpacing"/>
                            <w:rPr>
                              <w:rFonts w:ascii="Basic" w:hAnsi="Basic"/>
                              <w:b/>
                              <w:i/>
                              <w:sz w:val="20"/>
                            </w:rPr>
                          </w:pPr>
                          <w:r w:rsidRPr="0045694F">
                            <w:rPr>
                              <w:rFonts w:ascii="Basic" w:hAnsi="Basic"/>
                              <w:b/>
                              <w:sz w:val="20"/>
                            </w:rPr>
                            <w:t>“</w:t>
                          </w:r>
                          <w:r w:rsidRPr="0045694F">
                            <w:rPr>
                              <w:rFonts w:ascii="Basic" w:hAnsi="Basic"/>
                              <w:i/>
                              <w:sz w:val="20"/>
                            </w:rPr>
                            <w:t xml:space="preserve">Creating narrative-oriented systems for a </w:t>
                          </w:r>
                          <w:r w:rsidRPr="00155C13">
                            <w:rPr>
                              <w:rFonts w:ascii="Basic" w:hAnsi="Basic"/>
                              <w:i/>
                              <w:sz w:val="20"/>
                            </w:rPr>
                            <w:t xml:space="preserve">Point and Click adventure in Unreal Engine </w:t>
                          </w:r>
                          <w:proofErr w:type="gramStart"/>
                          <w:r w:rsidRPr="00155C13">
                            <w:rPr>
                              <w:rFonts w:ascii="Basic" w:hAnsi="Basic"/>
                              <w:i/>
                              <w:sz w:val="20"/>
                            </w:rPr>
                            <w:t>4</w:t>
                          </w:r>
                          <w:proofErr w:type="gramEnd"/>
                          <w:r w:rsidRPr="00155C13">
                            <w:rPr>
                              <w:rFonts w:ascii="Basic" w:hAnsi="Basic"/>
                              <w:i/>
                              <w:sz w:val="20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v:shape id="Round Single Corner Rectangle 432" o:spid="_x0000_s1101" style="position:absolute;left:35147;top:762;width:9143;height:1187;flip:x;visibility:visible;mso-wrap-style:square;v-text-anchor:middle" coordsize="914352,118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" adj="-11796480,,5400" path="m,l894561,v10930,,19791,8861,19791,19791l914352,118745,,118745,,xe" fillcolor="#ff4f01" stroked="f" strokeweight="1pt">
                  <v:stroke joinstyle="miter"/>
                  <v:formulas/>
                  <v:path arrowok="t" o:connecttype="custom" o:connectlocs="0,0;894561,0;914352,19791;914352,118745;0,118745;0,0" o:connectangles="0,0,0,0,0,0" textboxrect="0,0,914352,118745"/>
                  <v:textbox>
                    <w:txbxContent>
                      <w:p w14:paraId="44F76AF0" w14:textId="77777777" w:rsidR="00496F7E" w:rsidRPr="00345C2D" w:rsidRDefault="00496F7E" w:rsidP="00496F7E">
                        <w:pPr>
                          <w:jc w:val="center"/>
                          <w:rPr>
                            <w:b/>
                            <w:color w:val="ADBEF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954EF">
        <w:rPr>
          <w:noProof/>
        </w:rPr>
        <mc:AlternateContent>
          <mc:Choice Requires="wps">
            <w:drawing>
              <wp:anchor distT="0" distB="0" distL="114300" distR="114300" simplePos="0" relativeHeight="251589630" behindDoc="0" locked="0" layoutInCell="1" allowOverlap="1" wp14:anchorId="6FF9627F" wp14:editId="181A108F">
                <wp:simplePos x="0" y="0"/>
                <wp:positionH relativeFrom="column">
                  <wp:posOffset>3598545</wp:posOffset>
                </wp:positionH>
                <wp:positionV relativeFrom="paragraph">
                  <wp:posOffset>5260258</wp:posOffset>
                </wp:positionV>
                <wp:extent cx="389299" cy="388123"/>
                <wp:effectExtent l="19050" t="19050" r="10795" b="12065"/>
                <wp:wrapNone/>
                <wp:docPr id="53505385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99" cy="38812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7B36D" id="Oval 1" o:spid="_x0000_s1026" style="position:absolute;margin-left:283.35pt;margin-top:414.2pt;width:30.65pt;height:30.55pt;z-index:251589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" fillcolor="white [3212]" strokecolor="#aeaaaa [2414]" strokeweight="2.25pt">
                <v:stroke joinstyle="miter"/>
              </v:oval>
            </w:pict>
          </mc:Fallback>
        </mc:AlternateContent>
      </w:r>
      <w:r w:rsidR="002954EF">
        <w:rPr>
          <w:noProof/>
        </w:rPr>
        <w:drawing>
          <wp:anchor distT="0" distB="0" distL="114300" distR="114300" simplePos="0" relativeHeight="251590655" behindDoc="0" locked="0" layoutInCell="1" allowOverlap="1" wp14:anchorId="5A90D252" wp14:editId="7DFA2FCE">
            <wp:simplePos x="0" y="0"/>
            <wp:positionH relativeFrom="column">
              <wp:posOffset>3566877</wp:posOffset>
            </wp:positionH>
            <wp:positionV relativeFrom="paragraph">
              <wp:posOffset>5083810</wp:posOffset>
            </wp:positionV>
            <wp:extent cx="483870" cy="560070"/>
            <wp:effectExtent l="0" t="0" r="0" b="0"/>
            <wp:wrapNone/>
            <wp:docPr id="679598007" name="Picture 2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98007" name="Picture 2" descr="A silhouette of a pers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EB"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allowOverlap="1" wp14:anchorId="41051067" wp14:editId="60E248D1">
                <wp:simplePos x="0" y="0"/>
                <wp:positionH relativeFrom="column">
                  <wp:posOffset>-248920</wp:posOffset>
                </wp:positionH>
                <wp:positionV relativeFrom="paragraph">
                  <wp:posOffset>2247900</wp:posOffset>
                </wp:positionV>
                <wp:extent cx="3615690" cy="982345"/>
                <wp:effectExtent l="0" t="0" r="0" b="8255"/>
                <wp:wrapNone/>
                <wp:docPr id="70286234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690" cy="982345"/>
                          <a:chOff x="0" y="8336"/>
                          <a:chExt cx="3616014" cy="984132"/>
                        </a:xfrm>
                      </wpg:grpSpPr>
                      <wpg:grpSp>
                        <wpg:cNvPr id="1438865825" name="Group 18"/>
                        <wpg:cNvGrpSpPr/>
                        <wpg:grpSpPr>
                          <a:xfrm>
                            <a:off x="0" y="62708"/>
                            <a:ext cx="1373411" cy="807569"/>
                            <a:chOff x="0" y="62708"/>
                            <a:chExt cx="1373411" cy="807569"/>
                          </a:xfrm>
                        </wpg:grpSpPr>
                        <pic:pic xmlns:pic="http://schemas.openxmlformats.org/drawingml/2006/picture">
                          <pic:nvPicPr>
                            <pic:cNvPr id="116532567" name="Picture 8" descr="A logo with multicolored triangl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2708"/>
                              <a:ext cx="977900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8935252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331" y="230197"/>
                              <a:ext cx="640080" cy="640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9983738" name="Picture 2" descr="A white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8428" y="756511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327360" name="Picture 1" descr="A black logo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7398" y="747457"/>
                            <a:ext cx="2286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864817" name="Picture 3" descr="A green and black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9743" y="756511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054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90753" y="8336"/>
                            <a:ext cx="2182101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203AF" w14:textId="38EE1CAB" w:rsidR="00035DE1" w:rsidRPr="003337D5" w:rsidRDefault="000562E1" w:rsidP="00035DE1">
                              <w:pPr>
                                <w:pStyle w:val="NoSpacing"/>
                                <w:rPr>
                                  <w:rFonts w:ascii="Basic" w:hAnsi="Basic"/>
                                  <w:sz w:val="20"/>
                                </w:rPr>
                              </w:pPr>
                              <w:r>
                                <w:rPr>
                                  <w:rFonts w:ascii="Basic" w:hAnsi="Basic"/>
                                  <w:b/>
                                  <w:bCs/>
                                  <w:color w:val="auto"/>
                                  <w:sz w:val="20"/>
                                </w:rPr>
                                <w:t>Gameplay Programmer</w:t>
                              </w:r>
                              <w:r w:rsidR="00035DE1" w:rsidRPr="003337D5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r w:rsidR="00035DE1">
                                <w:rPr>
                                  <w:rFonts w:ascii="Basic" w:hAnsi="Basic"/>
                                  <w:sz w:val="20"/>
                                </w:rPr>
                                <w:t>(20</w:t>
                              </w:r>
                              <w:r w:rsidR="000340A9">
                                <w:rPr>
                                  <w:rFonts w:ascii="Basic" w:hAnsi="Basic"/>
                                  <w:sz w:val="20"/>
                                </w:rPr>
                                <w:t>16</w:t>
                              </w:r>
                              <w:r w:rsidR="00035DE1">
                                <w:rPr>
                                  <w:rFonts w:ascii="Basic" w:hAnsi="Basic"/>
                                  <w:sz w:val="20"/>
                                </w:rPr>
                                <w:t xml:space="preserve"> – </w:t>
                              </w:r>
                              <w:r w:rsidR="000340A9">
                                <w:rPr>
                                  <w:rFonts w:ascii="Basic" w:hAnsi="Basic"/>
                                  <w:sz w:val="20"/>
                                </w:rPr>
                                <w:t>2019</w:t>
                              </w:r>
                              <w:r w:rsidR="00035DE1">
                                <w:rPr>
                                  <w:rFonts w:ascii="Basic" w:hAnsi="Basic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72043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84240" y="706718"/>
                            <a:ext cx="11156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67FD3" w14:textId="3C04EEBA" w:rsidR="00035DE1" w:rsidRPr="00342450" w:rsidRDefault="00035DE1" w:rsidP="00035DE1">
                              <w:pPr>
                                <w:rPr>
                                  <w:rFonts w:ascii="Basic" w:hAnsi="Basic"/>
                                  <w:b/>
                                  <w:bCs/>
                                  <w:color w:val="767171" w:themeColor="background2" w:themeShade="80"/>
                                  <w:sz w:val="20"/>
                                </w:rPr>
                              </w:pPr>
                              <w:r w:rsidRPr="00342450">
                                <w:rPr>
                                  <w:rFonts w:ascii="Basic" w:hAnsi="Basic"/>
                                  <w:b/>
                                  <w:bCs/>
                                  <w:color w:val="767171" w:themeColor="background2" w:themeShade="80"/>
                                  <w:sz w:val="20"/>
                                </w:rPr>
                                <w:t xml:space="preserve">Unreal Engine </w:t>
                              </w:r>
                              <w:r w:rsidR="00B461BE">
                                <w:rPr>
                                  <w:rFonts w:ascii="Basic" w:hAnsi="Basic"/>
                                  <w:b/>
                                  <w:bCs/>
                                  <w:color w:val="767171" w:themeColor="background2" w:themeShade="8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04822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84240" y="180965"/>
                            <a:ext cx="2331774" cy="61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4C6A6" w14:textId="7402B222" w:rsidR="004525DC" w:rsidRDefault="00035DE1" w:rsidP="00035DE1">
                              <w:pPr>
                                <w:pStyle w:val="NoSpacing"/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</w:pPr>
                              <w:r w:rsidRPr="00342450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Studio Wildcard</w:t>
                              </w:r>
                              <w:r>
                                <w:rPr>
                                  <w:rFonts w:ascii="Basic" w:hAnsi="Basic"/>
                                  <w:b/>
                                  <w:bCs/>
                                  <w:color w:val="767171" w:themeColor="background2" w:themeShade="80"/>
                                  <w:sz w:val="20"/>
                                </w:rPr>
                                <w:t xml:space="preserve"> </w:t>
                              </w:r>
                              <w:r w:rsidRPr="00084662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>|</w:t>
                              </w:r>
                              <w:r w:rsidR="004525DC">
                                <w:rPr>
                                  <w:rFonts w:ascii="Basic" w:hAnsi="Basic"/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hyperlink r:id="rId46" w:history="1">
                                <w:r w:rsidR="00B461BE" w:rsidRPr="00587812">
                                  <w:rPr>
                                    <w:rStyle w:val="Hyperlink"/>
                                    <w:rFonts w:ascii="Basic" w:hAnsi="Basic"/>
                                    <w:i/>
                                    <w:iCs/>
                                    <w:sz w:val="20"/>
                                  </w:rPr>
                                  <w:t>ARK: Survival Evolved</w:t>
                                </w:r>
                              </w:hyperlink>
                              <w:r w:rsidR="00B461BE"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</w:p>
                            <w:p w14:paraId="09F65AD2" w14:textId="20013E70" w:rsidR="004525DC" w:rsidRDefault="004525DC" w:rsidP="004525DC">
                              <w:pPr>
                                <w:pStyle w:val="NoSpacing"/>
                                <w:ind w:left="720" w:firstLine="720"/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hyperlink r:id="rId47" w:history="1">
                                <w:r w:rsidR="00B461BE" w:rsidRPr="00587812">
                                  <w:rPr>
                                    <w:rStyle w:val="Hyperlink"/>
                                    <w:rFonts w:ascii="Basic" w:hAnsi="Basic"/>
                                    <w:i/>
                                    <w:iCs/>
                                    <w:sz w:val="20"/>
                                  </w:rPr>
                                  <w:t>ARK: Scorched Earth</w:t>
                                </w:r>
                              </w:hyperlink>
                              <w:r w:rsidR="00B461BE"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</w:p>
                            <w:p w14:paraId="4A82A95A" w14:textId="3A7617B2" w:rsidR="00035DE1" w:rsidRPr="00084662" w:rsidRDefault="004525DC" w:rsidP="004525DC">
                              <w:pPr>
                                <w:pStyle w:val="NoSpacing"/>
                                <w:ind w:left="720" w:firstLine="720"/>
                                <w:rPr>
                                  <w:rFonts w:ascii="Basic" w:hAnsi="Basic"/>
                                  <w:sz w:val="20"/>
                                </w:rPr>
                              </w:pPr>
                              <w:r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hyperlink r:id="rId48" w:history="1">
                                <w:r w:rsidR="00B461BE" w:rsidRPr="00587812">
                                  <w:rPr>
                                    <w:rStyle w:val="Hyperlink"/>
                                    <w:rFonts w:ascii="Basic" w:hAnsi="Basic"/>
                                    <w:i/>
                                    <w:iCs/>
                                    <w:sz w:val="20"/>
                                  </w:rPr>
                                  <w:t>ARK: Aberration</w:t>
                                </w:r>
                              </w:hyperlink>
                              <w:r w:rsidR="00B461BE">
                                <w:rPr>
                                  <w:rFonts w:ascii="Basic" w:hAnsi="Basic"/>
                                  <w:i/>
                                  <w:iCs/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hyperlink r:id="rId49" w:history="1">
                                <w:r w:rsidR="00B461BE" w:rsidRPr="00587812">
                                  <w:rPr>
                                    <w:rStyle w:val="Hyperlink"/>
                                    <w:rFonts w:ascii="Basic" w:hAnsi="Basic"/>
                                    <w:i/>
                                    <w:iCs/>
                                    <w:sz w:val="20"/>
                                  </w:rPr>
                                  <w:t>Atlas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51067" id="Group 22" o:spid="_x0000_s1102" style="position:absolute;margin-left:-19.6pt;margin-top:177pt;width:284.7pt;height:77.35pt;z-index:252283904;mso-width-relative:margin;mso-height-relative:margin" coordorigin=",83" coordsize="36160,9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">
                <v:group id="Group 18" o:spid="_x0000_s1103" style="position:absolute;top:627;width:13734;height:8075" coordorigin=",627" coordsize="13734,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">
                  <v:shape id="Picture 8" o:spid="_x0000_s1104" type="#_x0000_t75" alt="A logo with multicolored triangles&#10;&#10;Description automatically generated" style="position:absolute;top:627;width:9779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">
                    <v:imagedata r:id="rId50" o:title="A logo with multicolored triangles&#10;&#10;Description automatically generated"/>
                  </v:shape>
                  <v:shape id="Picture 7" o:spid="_x0000_s1105" type="#_x0000_t75" style="position:absolute;left:7333;top:2301;width:6401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">
                    <v:imagedata r:id="rId51" o:title=""/>
                  </v:shape>
                </v:group>
                <v:shape id="Picture 2" o:spid="_x0000_s1106" type="#_x0000_t75" alt="A white logo with a black background&#10;&#10;Description automatically generated" style="position:absolute;left:23584;top:7565;width:182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">
                  <v:imagedata r:id="rId24" o:title="A white logo with a black background&#10;&#10;Description automatically generated"/>
                </v:shape>
                <v:shape id="Picture 1" o:spid="_x0000_s1107" type="#_x0000_t75" alt="A black logo with a black background&#10;&#10;Description automatically generated" style="position:absolute;left:26073;top:7474;width:228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">
                  <v:imagedata r:id="rId25" o:title="A black logo with a black background&#10;&#10;Description automatically generated"/>
                </v:shape>
                <v:shape id="Picture 3" o:spid="_x0000_s1108" type="#_x0000_t75" alt="A green and black logo&#10;&#10;Description automatically generated" style="position:absolute;left:29197;top:7565;width:182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">
                  <v:imagedata r:id="rId26" o:title="A green and black logo&#10;&#10;Description automatically generated"/>
                </v:shape>
                <v:shape id="Text Box 74" o:spid="_x0000_s1109" type="#_x0000_t202" style="position:absolute;left:12907;top:83;width:2182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" filled="f" stroked="f">
                  <v:textbox>
                    <w:txbxContent>
                      <w:p w14:paraId="165203AF" w14:textId="38EE1CAB" w:rsidR="00035DE1" w:rsidRPr="003337D5" w:rsidRDefault="000562E1" w:rsidP="00035DE1">
                        <w:pPr>
                          <w:pStyle w:val="NoSpacing"/>
                          <w:rPr>
                            <w:rFonts w:ascii="Basic" w:hAnsi="Basic"/>
                            <w:sz w:val="20"/>
                          </w:rPr>
                        </w:pPr>
                        <w:r>
                          <w:rPr>
                            <w:rFonts w:ascii="Basic" w:hAnsi="Basic"/>
                            <w:b/>
                            <w:bCs/>
                            <w:color w:val="auto"/>
                            <w:sz w:val="20"/>
                          </w:rPr>
                          <w:t>Gameplay Programmer</w:t>
                        </w:r>
                        <w:r w:rsidR="00035DE1" w:rsidRPr="003337D5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 </w:t>
                        </w:r>
                        <w:r w:rsidR="00035DE1">
                          <w:rPr>
                            <w:rFonts w:ascii="Basic" w:hAnsi="Basic"/>
                            <w:sz w:val="20"/>
                          </w:rPr>
                          <w:t>(20</w:t>
                        </w:r>
                        <w:r w:rsidR="000340A9">
                          <w:rPr>
                            <w:rFonts w:ascii="Basic" w:hAnsi="Basic"/>
                            <w:sz w:val="20"/>
                          </w:rPr>
                          <w:t>16</w:t>
                        </w:r>
                        <w:r w:rsidR="00035DE1">
                          <w:rPr>
                            <w:rFonts w:ascii="Basic" w:hAnsi="Basic"/>
                            <w:sz w:val="20"/>
                          </w:rPr>
                          <w:t xml:space="preserve"> – </w:t>
                        </w:r>
                        <w:r w:rsidR="000340A9">
                          <w:rPr>
                            <w:rFonts w:ascii="Basic" w:hAnsi="Basic"/>
                            <w:sz w:val="20"/>
                          </w:rPr>
                          <w:t>2019</w:t>
                        </w:r>
                        <w:r w:rsidR="00035DE1">
                          <w:rPr>
                            <w:rFonts w:ascii="Basic" w:hAnsi="Basic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75" o:spid="_x0000_s1110" type="#_x0000_t202" style="position:absolute;left:12842;top:7067;width:111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" filled="f" stroked="f">
                  <v:textbox>
                    <w:txbxContent>
                      <w:p w14:paraId="6CA67FD3" w14:textId="3C04EEBA" w:rsidR="00035DE1" w:rsidRPr="00342450" w:rsidRDefault="00035DE1" w:rsidP="00035DE1">
                        <w:pPr>
                          <w:rPr>
                            <w:rFonts w:ascii="Basic" w:hAnsi="Basic"/>
                            <w:b/>
                            <w:bCs/>
                            <w:color w:val="767171" w:themeColor="background2" w:themeShade="80"/>
                            <w:sz w:val="20"/>
                          </w:rPr>
                        </w:pPr>
                        <w:r w:rsidRPr="00342450">
                          <w:rPr>
                            <w:rFonts w:ascii="Basic" w:hAnsi="Basic"/>
                            <w:b/>
                            <w:bCs/>
                            <w:color w:val="767171" w:themeColor="background2" w:themeShade="80"/>
                            <w:sz w:val="20"/>
                          </w:rPr>
                          <w:t xml:space="preserve">Unreal Engine </w:t>
                        </w:r>
                        <w:r w:rsidR="00B461BE">
                          <w:rPr>
                            <w:rFonts w:ascii="Basic" w:hAnsi="Basic"/>
                            <w:b/>
                            <w:bCs/>
                            <w:color w:val="767171" w:themeColor="background2" w:themeShade="8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76" o:spid="_x0000_s1111" type="#_x0000_t202" style="position:absolute;left:12842;top:1809;width:2331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" filled="f" stroked="f" strokeweight=".5pt">
                  <v:textbox>
                    <w:txbxContent>
                      <w:p w14:paraId="2154C6A6" w14:textId="7402B222" w:rsidR="004525DC" w:rsidRDefault="00035DE1" w:rsidP="00035DE1">
                        <w:pPr>
                          <w:pStyle w:val="NoSpacing"/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</w:pPr>
                        <w:r w:rsidRPr="00342450">
                          <w:rPr>
                            <w:rFonts w:ascii="Basic" w:hAnsi="Basic"/>
                            <w:color w:val="auto"/>
                            <w:sz w:val="20"/>
                          </w:rPr>
                          <w:t>Studio Wildcard</w:t>
                        </w:r>
                        <w:r>
                          <w:rPr>
                            <w:rFonts w:ascii="Basic" w:hAnsi="Basic"/>
                            <w:b/>
                            <w:bCs/>
                            <w:color w:val="767171" w:themeColor="background2" w:themeShade="80"/>
                            <w:sz w:val="20"/>
                          </w:rPr>
                          <w:t xml:space="preserve"> </w:t>
                        </w:r>
                        <w:r w:rsidRPr="00084662">
                          <w:rPr>
                            <w:rFonts w:ascii="Basic" w:hAnsi="Basic"/>
                            <w:color w:val="auto"/>
                            <w:sz w:val="20"/>
                          </w:rPr>
                          <w:t>|</w:t>
                        </w:r>
                        <w:r w:rsidR="004525DC">
                          <w:rPr>
                            <w:rFonts w:ascii="Basic" w:hAnsi="Basic"/>
                            <w:color w:val="auto"/>
                            <w:sz w:val="20"/>
                          </w:rPr>
                          <w:t xml:space="preserve"> </w:t>
                        </w:r>
                        <w:hyperlink r:id="rId52" w:history="1">
                          <w:r w:rsidR="00B461BE" w:rsidRPr="00587812">
                            <w:rPr>
                              <w:rStyle w:val="Hyperlink"/>
                              <w:rFonts w:ascii="Basic" w:hAnsi="Basic"/>
                              <w:i/>
                              <w:iCs/>
                              <w:sz w:val="20"/>
                            </w:rPr>
                            <w:t>ARK: Survival Evolved</w:t>
                          </w:r>
                        </w:hyperlink>
                        <w:r w:rsidR="00B461BE"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  <w:t xml:space="preserve">, </w:t>
                        </w:r>
                      </w:p>
                      <w:p w14:paraId="09F65AD2" w14:textId="20013E70" w:rsidR="004525DC" w:rsidRDefault="004525DC" w:rsidP="004525DC">
                        <w:pPr>
                          <w:pStyle w:val="NoSpacing"/>
                          <w:ind w:left="720" w:firstLine="720"/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</w:pPr>
                        <w:r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  <w:t xml:space="preserve"> </w:t>
                        </w:r>
                        <w:hyperlink r:id="rId53" w:history="1">
                          <w:r w:rsidR="00B461BE" w:rsidRPr="00587812">
                            <w:rPr>
                              <w:rStyle w:val="Hyperlink"/>
                              <w:rFonts w:ascii="Basic" w:hAnsi="Basic"/>
                              <w:i/>
                              <w:iCs/>
                              <w:sz w:val="20"/>
                            </w:rPr>
                            <w:t>ARK: Scorched Earth</w:t>
                          </w:r>
                        </w:hyperlink>
                        <w:r w:rsidR="00B461BE"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  <w:t xml:space="preserve">, </w:t>
                        </w:r>
                      </w:p>
                      <w:p w14:paraId="4A82A95A" w14:textId="3A7617B2" w:rsidR="00035DE1" w:rsidRPr="00084662" w:rsidRDefault="004525DC" w:rsidP="004525DC">
                        <w:pPr>
                          <w:pStyle w:val="NoSpacing"/>
                          <w:ind w:left="720" w:firstLine="720"/>
                          <w:rPr>
                            <w:rFonts w:ascii="Basic" w:hAnsi="Basic"/>
                            <w:sz w:val="20"/>
                          </w:rPr>
                        </w:pPr>
                        <w:r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  <w:t xml:space="preserve"> </w:t>
                        </w:r>
                        <w:hyperlink r:id="rId54" w:history="1">
                          <w:r w:rsidR="00B461BE" w:rsidRPr="00587812">
                            <w:rPr>
                              <w:rStyle w:val="Hyperlink"/>
                              <w:rFonts w:ascii="Basic" w:hAnsi="Basic"/>
                              <w:i/>
                              <w:iCs/>
                              <w:sz w:val="20"/>
                            </w:rPr>
                            <w:t>ARK: Aberration</w:t>
                          </w:r>
                        </w:hyperlink>
                        <w:r w:rsidR="00B461BE">
                          <w:rPr>
                            <w:rFonts w:ascii="Basic" w:hAnsi="Basic"/>
                            <w:i/>
                            <w:iCs/>
                            <w:color w:val="auto"/>
                            <w:sz w:val="20"/>
                          </w:rPr>
                          <w:t xml:space="preserve">, </w:t>
                        </w:r>
                        <w:hyperlink r:id="rId55" w:history="1">
                          <w:r w:rsidR="00B461BE" w:rsidRPr="00587812">
                            <w:rPr>
                              <w:rStyle w:val="Hyperlink"/>
                              <w:rFonts w:ascii="Basic" w:hAnsi="Basic"/>
                              <w:i/>
                              <w:iCs/>
                              <w:sz w:val="20"/>
                            </w:rPr>
                            <w:t>Atlas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C6BCC" w:rsidRPr="00DE2B54">
        <w:rPr>
          <w:noProof/>
          <w:sz w:val="20"/>
          <w:lang w:eastAsia="en-US"/>
        </w:rPr>
        <mc:AlternateContent>
          <mc:Choice Requires="wps">
            <w:drawing>
              <wp:anchor distT="45720" distB="45720" distL="114300" distR="114300" simplePos="0" relativeHeight="252285952" behindDoc="0" locked="0" layoutInCell="1" allowOverlap="1" wp14:anchorId="41932188" wp14:editId="30C9AE56">
                <wp:simplePos x="0" y="0"/>
                <wp:positionH relativeFrom="margin">
                  <wp:align>right</wp:align>
                </wp:positionH>
                <wp:positionV relativeFrom="paragraph">
                  <wp:posOffset>2389862</wp:posOffset>
                </wp:positionV>
                <wp:extent cx="3486150" cy="2054481"/>
                <wp:effectExtent l="0" t="0" r="0" b="3175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054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F97E9" w14:textId="27ACE151" w:rsidR="008220E2" w:rsidRPr="008220E2" w:rsidRDefault="008220E2" w:rsidP="008220E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>Led the team’s level design department.</w:t>
                            </w:r>
                          </w:p>
                          <w:p w14:paraId="3303FF6F" w14:textId="07AD8AA7" w:rsidR="004C6BCC" w:rsidRPr="004C6BCC" w:rsidRDefault="004C6BCC" w:rsidP="004C6BC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Organized the game’s steam release, creating the Steam page, </w:t>
                            </w:r>
                            <w:r w:rsidR="00843388">
                              <w:rPr>
                                <w:rFonts w:ascii="Basic" w:hAnsi="Basic"/>
                                <w:sz w:val="20"/>
                              </w:rPr>
                              <w:t xml:space="preserve">marketing the game,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making game builds, hiring localization services, and setting up achievements, among others.</w:t>
                            </w:r>
                          </w:p>
                          <w:p w14:paraId="00D39BAB" w14:textId="5FBEBA75" w:rsidR="008220E2" w:rsidRPr="008220E2" w:rsidRDefault="008220E2" w:rsidP="008220E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>Coordinated all the level designers, assigned tasks, and made sure that all design-related deadlines were met.</w:t>
                            </w:r>
                          </w:p>
                          <w:p w14:paraId="51079DF3" w14:textId="77777777" w:rsidR="008220E2" w:rsidRPr="008220E2" w:rsidRDefault="008220E2" w:rsidP="008220E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 xml:space="preserve">Drove the creative process behind the game’s level </w:t>
                            </w:r>
                            <w:proofErr w:type="gramStart"/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>design, and</w:t>
                            </w:r>
                            <w:proofErr w:type="gramEnd"/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 xml:space="preserve"> made sure that all levels had consistent design and difficulty.</w:t>
                            </w:r>
                          </w:p>
                          <w:p w14:paraId="2C436146" w14:textId="77777777" w:rsidR="008220E2" w:rsidRPr="008220E2" w:rsidRDefault="008220E2" w:rsidP="008220E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>Designed puzzle areas in more than five of the game levels.</w:t>
                            </w:r>
                          </w:p>
                          <w:p w14:paraId="2FF7923F" w14:textId="77777777" w:rsidR="008220E2" w:rsidRDefault="008220E2" w:rsidP="008220E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8220E2">
                              <w:rPr>
                                <w:rFonts w:ascii="Basic" w:hAnsi="Basic"/>
                                <w:sz w:val="20"/>
                              </w:rPr>
                              <w:t>Collaborated with the programming team to create the main game mechanic: the gravity fields.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2188" id="Text Box 2" o:spid="_x0000_s1112" type="#_x0000_t202" style="position:absolute;margin-left:223.3pt;margin-top:188.2pt;width:274.5pt;height:161.75pt;z-index:25228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" filled="f" stroked="f">
                <v:textbox>
                  <w:txbxContent>
                    <w:p w14:paraId="34DF97E9" w14:textId="27ACE151" w:rsidR="008220E2" w:rsidRPr="008220E2" w:rsidRDefault="008220E2" w:rsidP="008220E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8220E2">
                        <w:rPr>
                          <w:rFonts w:ascii="Basic" w:hAnsi="Basic"/>
                          <w:sz w:val="20"/>
                        </w:rPr>
                        <w:t>Led the team’s level design department.</w:t>
                      </w:r>
                    </w:p>
                    <w:p w14:paraId="3303FF6F" w14:textId="07AD8AA7" w:rsidR="004C6BCC" w:rsidRPr="004C6BCC" w:rsidRDefault="004C6BCC" w:rsidP="004C6BC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>
                        <w:rPr>
                          <w:rFonts w:ascii="Basic" w:hAnsi="Basic"/>
                          <w:sz w:val="20"/>
                        </w:rPr>
                        <w:t xml:space="preserve">Organized the game’s steam release, creating the Steam page, </w:t>
                      </w:r>
                      <w:r w:rsidR="00843388">
                        <w:rPr>
                          <w:rFonts w:ascii="Basic" w:hAnsi="Basic"/>
                          <w:sz w:val="20"/>
                        </w:rPr>
                        <w:t xml:space="preserve">marketing the game, </w:t>
                      </w:r>
                      <w:r>
                        <w:rPr>
                          <w:rFonts w:ascii="Basic" w:hAnsi="Basic"/>
                          <w:sz w:val="20"/>
                        </w:rPr>
                        <w:t>making game builds, hiring localization services, and setting up achievements, among others.</w:t>
                      </w:r>
                    </w:p>
                    <w:p w14:paraId="00D39BAB" w14:textId="5FBEBA75" w:rsidR="008220E2" w:rsidRPr="008220E2" w:rsidRDefault="008220E2" w:rsidP="008220E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8220E2">
                        <w:rPr>
                          <w:rFonts w:ascii="Basic" w:hAnsi="Basic"/>
                          <w:sz w:val="20"/>
                        </w:rPr>
                        <w:t>Coordinated all the level designers, assigned tasks, and made sure that all design-related deadlines were met.</w:t>
                      </w:r>
                    </w:p>
                    <w:p w14:paraId="51079DF3" w14:textId="77777777" w:rsidR="008220E2" w:rsidRPr="008220E2" w:rsidRDefault="008220E2" w:rsidP="008220E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8220E2">
                        <w:rPr>
                          <w:rFonts w:ascii="Basic" w:hAnsi="Basic"/>
                          <w:sz w:val="20"/>
                        </w:rPr>
                        <w:t xml:space="preserve">Drove the creative process behind the game’s level </w:t>
                      </w:r>
                      <w:proofErr w:type="gramStart"/>
                      <w:r w:rsidRPr="008220E2">
                        <w:rPr>
                          <w:rFonts w:ascii="Basic" w:hAnsi="Basic"/>
                          <w:sz w:val="20"/>
                        </w:rPr>
                        <w:t>design, and</w:t>
                      </w:r>
                      <w:proofErr w:type="gramEnd"/>
                      <w:r w:rsidRPr="008220E2">
                        <w:rPr>
                          <w:rFonts w:ascii="Basic" w:hAnsi="Basic"/>
                          <w:sz w:val="20"/>
                        </w:rPr>
                        <w:t xml:space="preserve"> made sure that all levels had consistent design and difficulty.</w:t>
                      </w:r>
                    </w:p>
                    <w:p w14:paraId="2C436146" w14:textId="77777777" w:rsidR="008220E2" w:rsidRPr="008220E2" w:rsidRDefault="008220E2" w:rsidP="008220E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8220E2">
                        <w:rPr>
                          <w:rFonts w:ascii="Basic" w:hAnsi="Basic"/>
                          <w:sz w:val="20"/>
                        </w:rPr>
                        <w:t>Designed puzzle areas in more than five of the game levels.</w:t>
                      </w:r>
                    </w:p>
                    <w:p w14:paraId="2FF7923F" w14:textId="77777777" w:rsidR="008220E2" w:rsidRDefault="008220E2" w:rsidP="008220E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8220E2">
                        <w:rPr>
                          <w:rFonts w:ascii="Basic" w:hAnsi="Basic"/>
                          <w:sz w:val="20"/>
                        </w:rPr>
                        <w:t>Collaborated with the programming team to create the main game mechanic: the gravity fields.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12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77829549" wp14:editId="749525A7">
                <wp:simplePos x="0" y="0"/>
                <wp:positionH relativeFrom="margin">
                  <wp:posOffset>3530478</wp:posOffset>
                </wp:positionH>
                <wp:positionV relativeFrom="paragraph">
                  <wp:posOffset>33020</wp:posOffset>
                </wp:positionV>
                <wp:extent cx="3639820" cy="1631950"/>
                <wp:effectExtent l="0" t="0" r="0" b="6350"/>
                <wp:wrapNone/>
                <wp:docPr id="21333500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63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0842E" w14:textId="77777777" w:rsidR="00241EA2" w:rsidRPr="00241EA2" w:rsidRDefault="00241EA2" w:rsidP="00E15AFC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241EA2">
                              <w:rPr>
                                <w:rFonts w:ascii="Basic" w:hAnsi="Basic"/>
                                <w:sz w:val="20"/>
                              </w:rPr>
                              <w:t>Worked on the skills, combat, and gameplay systems of several of Avenger's heroes.</w:t>
                            </w:r>
                          </w:p>
                          <w:p w14:paraId="77B9EB71" w14:textId="77777777" w:rsidR="00241EA2" w:rsidRPr="00241EA2" w:rsidRDefault="00241EA2" w:rsidP="00E15AFC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241EA2">
                              <w:rPr>
                                <w:rFonts w:ascii="Basic" w:hAnsi="Basic"/>
                                <w:sz w:val="20"/>
                              </w:rPr>
                              <w:t>Designed and scripted heroes' combat skills, including melee attacks, ranged attacks, and heroic skills.</w:t>
                            </w:r>
                          </w:p>
                          <w:p w14:paraId="68C10C00" w14:textId="77777777" w:rsidR="00241EA2" w:rsidRPr="00241EA2" w:rsidRDefault="00241EA2" w:rsidP="00E15AFC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241EA2">
                              <w:rPr>
                                <w:rFonts w:ascii="Basic" w:hAnsi="Basic"/>
                                <w:sz w:val="20"/>
                              </w:rPr>
                              <w:t>Designed and built some of Black Panther's and Spiderman's heroic attacks from scratch.</w:t>
                            </w:r>
                          </w:p>
                          <w:p w14:paraId="65E086FB" w14:textId="21556697" w:rsidR="00E15AFC" w:rsidRPr="00241EA2" w:rsidRDefault="00241EA2" w:rsidP="00241EA2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241EA2">
                              <w:rPr>
                                <w:rFonts w:ascii="Basic" w:hAnsi="Basic"/>
                                <w:sz w:val="20"/>
                              </w:rPr>
                              <w:t>Collaborated with level designers and programmers to design and implement the game's revival system.</w:t>
                            </w:r>
                          </w:p>
                          <w:p w14:paraId="322C9CA0" w14:textId="19CEB1A7" w:rsidR="00241EA2" w:rsidRPr="00241EA2" w:rsidRDefault="00241EA2" w:rsidP="00241EA2">
                            <w:pPr>
                              <w:numPr>
                                <w:ilvl w:val="0"/>
                                <w:numId w:val="43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241EA2">
                              <w:rPr>
                                <w:rFonts w:ascii="Basic" w:hAnsi="Basic"/>
                                <w:sz w:val="20"/>
                              </w:rPr>
                              <w:t>Reworked and rebuilt the heroes' defense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9549" id="Text Box 14" o:spid="_x0000_s1113" type="#_x0000_t202" style="position:absolute;margin-left:278pt;margin-top:2.6pt;width:286.6pt;height:128.5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" filled="f" stroked="f">
                <v:textbox>
                  <w:txbxContent>
                    <w:p w14:paraId="7B60842E" w14:textId="77777777" w:rsidR="00241EA2" w:rsidRPr="00241EA2" w:rsidRDefault="00241EA2" w:rsidP="00E15AFC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241EA2">
                        <w:rPr>
                          <w:rFonts w:ascii="Basic" w:hAnsi="Basic"/>
                          <w:sz w:val="20"/>
                        </w:rPr>
                        <w:t>Worked on the skills, combat, and gameplay systems of several of Avenger's heroes.</w:t>
                      </w:r>
                    </w:p>
                    <w:p w14:paraId="77B9EB71" w14:textId="77777777" w:rsidR="00241EA2" w:rsidRPr="00241EA2" w:rsidRDefault="00241EA2" w:rsidP="00E15AFC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241EA2">
                        <w:rPr>
                          <w:rFonts w:ascii="Basic" w:hAnsi="Basic"/>
                          <w:sz w:val="20"/>
                        </w:rPr>
                        <w:t>Designed and scripted heroes' combat skills, including melee attacks, ranged attacks, and heroic skills.</w:t>
                      </w:r>
                    </w:p>
                    <w:p w14:paraId="68C10C00" w14:textId="77777777" w:rsidR="00241EA2" w:rsidRPr="00241EA2" w:rsidRDefault="00241EA2" w:rsidP="00E15AFC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241EA2">
                        <w:rPr>
                          <w:rFonts w:ascii="Basic" w:hAnsi="Basic"/>
                          <w:sz w:val="20"/>
                        </w:rPr>
                        <w:t>Designed and built some of Black Panther's and Spiderman's heroic attacks from scratch.</w:t>
                      </w:r>
                    </w:p>
                    <w:p w14:paraId="65E086FB" w14:textId="21556697" w:rsidR="00E15AFC" w:rsidRPr="00241EA2" w:rsidRDefault="00241EA2" w:rsidP="00241EA2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241EA2">
                        <w:rPr>
                          <w:rFonts w:ascii="Basic" w:hAnsi="Basic"/>
                          <w:sz w:val="20"/>
                        </w:rPr>
                        <w:t>Collaborated with level designers and programmers to design and implement the game's revival system.</w:t>
                      </w:r>
                    </w:p>
                    <w:p w14:paraId="322C9CA0" w14:textId="19CEB1A7" w:rsidR="00241EA2" w:rsidRPr="00241EA2" w:rsidRDefault="00241EA2" w:rsidP="00241EA2">
                      <w:pPr>
                        <w:numPr>
                          <w:ilvl w:val="0"/>
                          <w:numId w:val="43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241EA2">
                        <w:rPr>
                          <w:rFonts w:ascii="Basic" w:hAnsi="Basic"/>
                          <w:sz w:val="20"/>
                        </w:rPr>
                        <w:t>Reworked and rebuilt the heroes' defense system.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5DC">
        <w:rPr>
          <w:noProof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5F7EE98C" wp14:editId="18D27626">
                <wp:simplePos x="0" y="0"/>
                <wp:positionH relativeFrom="margin">
                  <wp:posOffset>-220345</wp:posOffset>
                </wp:positionH>
                <wp:positionV relativeFrom="paragraph">
                  <wp:posOffset>3213270</wp:posOffset>
                </wp:positionV>
                <wp:extent cx="3530852" cy="2553077"/>
                <wp:effectExtent l="0" t="0" r="0" b="0"/>
                <wp:wrapNone/>
                <wp:docPr id="20696350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852" cy="2553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3916" w14:textId="68293BBF" w:rsidR="000340A9" w:rsidRPr="00C97B83" w:rsidRDefault="000340A9" w:rsidP="000340A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Programmed and designed </w:t>
                            </w:r>
                            <w:r w:rsidRPr="00F1306D">
                              <w:rPr>
                                <w:rFonts w:ascii="Basic" w:hAnsi="Bas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 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melee combat 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system for</w:t>
                            </w:r>
                            <w:r w:rsidR="006C2AC4">
                              <w:rPr>
                                <w:rFonts w:ascii="Basic" w:hAnsi="Basic"/>
                                <w:sz w:val="20"/>
                              </w:rPr>
                              <w:t xml:space="preserve"> the multiplayer game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 xml:space="preserve"> </w:t>
                            </w:r>
                            <w:r w:rsidR="006C2AC4" w:rsidRPr="006C2AC4">
                              <w:rPr>
                                <w:rFonts w:ascii="Basic" w:hAnsi="Basic"/>
                                <w:i/>
                                <w:iCs/>
                                <w:sz w:val="20"/>
                              </w:rPr>
                              <w:t>Atlas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, using C++ and Unreal Blueprint.</w:t>
                            </w:r>
                          </w:p>
                          <w:p w14:paraId="581AC673" w14:textId="77777777" w:rsidR="000340A9" w:rsidRDefault="000340A9" w:rsidP="000340A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>
                              <w:rPr>
                                <w:rFonts w:ascii="Basic" w:hAnsi="Basic"/>
                                <w:sz w:val="20"/>
                              </w:rPr>
                              <w:t>Scripted the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 gameplay of many of </w:t>
                            </w:r>
                            <w:r w:rsidRPr="00391553">
                              <w:rPr>
                                <w:rFonts w:ascii="Basic" w:hAnsi="Basic"/>
                                <w:i/>
                                <w:sz w:val="20"/>
                              </w:rPr>
                              <w:t>ARK</w:t>
                            </w:r>
                            <w:r w:rsidRPr="00A47752">
                              <w:rPr>
                                <w:rFonts w:ascii="Basic" w:hAnsi="Basic"/>
                                <w:sz w:val="20"/>
                              </w:rPr>
                              <w:t>’s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 creatures and enemies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, using C++ and blueprint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.</w:t>
                            </w:r>
                          </w:p>
                          <w:p w14:paraId="163C123B" w14:textId="77777777" w:rsidR="000340A9" w:rsidRPr="004C0352" w:rsidRDefault="000340A9" w:rsidP="000340A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Implemented several weapons, including the sword, the mace, the charge lantern, and the dual pistols.</w:t>
                            </w:r>
                          </w:p>
                          <w:p w14:paraId="19941CDB" w14:textId="77777777" w:rsidR="000340A9" w:rsidRDefault="000340A9" w:rsidP="000340A9">
                            <w:pPr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Modified </w:t>
                            </w:r>
                            <w:r w:rsidRPr="00391553">
                              <w:rPr>
                                <w:rFonts w:ascii="Basic" w:hAnsi="Basic"/>
                                <w:i/>
                                <w:sz w:val="20"/>
                              </w:rPr>
                              <w:t>ARK</w:t>
                            </w:r>
                            <w:r>
                              <w:rPr>
                                <w:rFonts w:ascii="Basic" w:hAnsi="Basic"/>
                                <w:i/>
                                <w:sz w:val="20"/>
                              </w:rPr>
                              <w:t>’s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 animation system to allow the dual wielding of weapons.</w:t>
                            </w:r>
                          </w:p>
                          <w:p w14:paraId="148E9E66" w14:textId="77777777" w:rsidR="006C2AC4" w:rsidRPr="002925E1" w:rsidRDefault="006C2AC4" w:rsidP="006C2AC4">
                            <w:pPr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Scripted the Charge system, one of the main gameplay mechanics in </w:t>
                            </w:r>
                            <w:r w:rsidRPr="00C97B83">
                              <w:rPr>
                                <w:rFonts w:ascii="Basic" w:hAnsi="Basic"/>
                                <w:i/>
                                <w:sz w:val="20"/>
                              </w:rPr>
                              <w:t>ARK: Aberration.</w:t>
                            </w:r>
                          </w:p>
                          <w:p w14:paraId="3E5F7D81" w14:textId="77777777" w:rsidR="006C2AC4" w:rsidRPr="00C97B83" w:rsidRDefault="006C2AC4" w:rsidP="006C2AC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>Developed the Ship Captain system in C++, which allows players to control all the cannons and weapons on their ship.</w:t>
                            </w:r>
                          </w:p>
                          <w:p w14:paraId="068417B8" w14:textId="74CB7D0C" w:rsidR="006C2AC4" w:rsidRPr="006C2AC4" w:rsidRDefault="006C2AC4" w:rsidP="006C2AC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ind w:left="180" w:hanging="180"/>
                              <w:jc w:val="both"/>
                              <w:rPr>
                                <w:rFonts w:ascii="Basic" w:hAnsi="Basic"/>
                                <w:sz w:val="20"/>
                              </w:rPr>
                            </w:pP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Collaborated with artists and animators daily, communicating design ideas, technical challenges, and animation requirements for </w:t>
                            </w:r>
                            <w:r w:rsidRPr="00786E6F">
                              <w:rPr>
                                <w:rFonts w:ascii="Basic" w:hAnsi="Basic"/>
                                <w:i/>
                                <w:iCs/>
                                <w:sz w:val="20"/>
                              </w:rPr>
                              <w:t>ARK</w:t>
                            </w:r>
                            <w:r>
                              <w:rPr>
                                <w:rFonts w:ascii="Basic" w:hAnsi="Basic"/>
                                <w:sz w:val="20"/>
                              </w:rPr>
                              <w:t>’s</w:t>
                            </w:r>
                            <w:r w:rsidRPr="00C97B83">
                              <w:rPr>
                                <w:rFonts w:ascii="Basic" w:hAnsi="Basic"/>
                                <w:sz w:val="20"/>
                              </w:rPr>
                              <w:t xml:space="preserve"> creatures.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E98C" id="Text Box 12" o:spid="_x0000_s1114" type="#_x0000_t202" style="position:absolute;margin-left:-17.35pt;margin-top:253pt;width:278pt;height:201.05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" filled="f" stroked="f">
                <v:textbox>
                  <w:txbxContent>
                    <w:p w14:paraId="3E803916" w14:textId="68293BBF" w:rsidR="000340A9" w:rsidRPr="00C97B83" w:rsidRDefault="000340A9" w:rsidP="000340A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Programmed and designed </w:t>
                      </w:r>
                      <w:r w:rsidRPr="00F1306D">
                        <w:rPr>
                          <w:rFonts w:ascii="Basic" w:hAnsi="Basic"/>
                          <w:sz w:val="20"/>
                        </w:rPr>
                        <w:t>the</w:t>
                      </w:r>
                      <w:r>
                        <w:rPr>
                          <w:rFonts w:ascii="Basic" w:hAnsi="Basic"/>
                          <w:sz w:val="20"/>
                        </w:rPr>
                        <w:t xml:space="preserve"> 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melee combat </w:t>
                      </w:r>
                      <w:r>
                        <w:rPr>
                          <w:rFonts w:ascii="Basic" w:hAnsi="Basic"/>
                          <w:sz w:val="20"/>
                        </w:rPr>
                        <w:t>system for</w:t>
                      </w:r>
                      <w:r w:rsidR="006C2AC4">
                        <w:rPr>
                          <w:rFonts w:ascii="Basic" w:hAnsi="Basic"/>
                          <w:sz w:val="20"/>
                        </w:rPr>
                        <w:t xml:space="preserve"> the multiplayer game</w:t>
                      </w:r>
                      <w:r>
                        <w:rPr>
                          <w:rFonts w:ascii="Basic" w:hAnsi="Basic"/>
                          <w:sz w:val="20"/>
                        </w:rPr>
                        <w:t xml:space="preserve"> </w:t>
                      </w:r>
                      <w:r w:rsidR="006C2AC4" w:rsidRPr="006C2AC4">
                        <w:rPr>
                          <w:rFonts w:ascii="Basic" w:hAnsi="Basic"/>
                          <w:i/>
                          <w:iCs/>
                          <w:sz w:val="20"/>
                        </w:rPr>
                        <w:t>Atlas</w:t>
                      </w:r>
                      <w:r>
                        <w:rPr>
                          <w:rFonts w:ascii="Basic" w:hAnsi="Basic"/>
                          <w:sz w:val="20"/>
                        </w:rPr>
                        <w:t>, using C++ and Unreal Blueprint.</w:t>
                      </w:r>
                    </w:p>
                    <w:p w14:paraId="581AC673" w14:textId="77777777" w:rsidR="000340A9" w:rsidRDefault="000340A9" w:rsidP="000340A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>
                        <w:rPr>
                          <w:rFonts w:ascii="Basic" w:hAnsi="Basic"/>
                          <w:sz w:val="20"/>
                        </w:rPr>
                        <w:t>Scripted the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 gameplay of many of </w:t>
                      </w:r>
                      <w:r w:rsidRPr="00391553">
                        <w:rPr>
                          <w:rFonts w:ascii="Basic" w:hAnsi="Basic"/>
                          <w:i/>
                          <w:sz w:val="20"/>
                        </w:rPr>
                        <w:t>ARK</w:t>
                      </w:r>
                      <w:r w:rsidRPr="00A47752">
                        <w:rPr>
                          <w:rFonts w:ascii="Basic" w:hAnsi="Basic"/>
                          <w:sz w:val="20"/>
                        </w:rPr>
                        <w:t>’s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 creatures and enemies</w:t>
                      </w:r>
                      <w:r>
                        <w:rPr>
                          <w:rFonts w:ascii="Basic" w:hAnsi="Basic"/>
                          <w:sz w:val="20"/>
                        </w:rPr>
                        <w:t>, using C++ and blueprint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>.</w:t>
                      </w:r>
                    </w:p>
                    <w:p w14:paraId="163C123B" w14:textId="77777777" w:rsidR="000340A9" w:rsidRPr="004C0352" w:rsidRDefault="000340A9" w:rsidP="000340A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>Implemented several weapons, including the sword, the mace, the charge lantern, and the dual pistols.</w:t>
                      </w:r>
                    </w:p>
                    <w:p w14:paraId="19941CDB" w14:textId="77777777" w:rsidR="000340A9" w:rsidRDefault="000340A9" w:rsidP="000340A9">
                      <w:pPr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Modified </w:t>
                      </w:r>
                      <w:r w:rsidRPr="00391553">
                        <w:rPr>
                          <w:rFonts w:ascii="Basic" w:hAnsi="Basic"/>
                          <w:i/>
                          <w:sz w:val="20"/>
                        </w:rPr>
                        <w:t>ARK</w:t>
                      </w:r>
                      <w:r>
                        <w:rPr>
                          <w:rFonts w:ascii="Basic" w:hAnsi="Basic"/>
                          <w:i/>
                          <w:sz w:val="20"/>
                        </w:rPr>
                        <w:t>’s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 animation system to allow the dual wielding of weapons.</w:t>
                      </w:r>
                    </w:p>
                    <w:p w14:paraId="148E9E66" w14:textId="77777777" w:rsidR="006C2AC4" w:rsidRPr="002925E1" w:rsidRDefault="006C2AC4" w:rsidP="006C2AC4">
                      <w:pPr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Scripted the Charge system, one of the main gameplay mechanics in </w:t>
                      </w:r>
                      <w:r w:rsidRPr="00C97B83">
                        <w:rPr>
                          <w:rFonts w:ascii="Basic" w:hAnsi="Basic"/>
                          <w:i/>
                          <w:sz w:val="20"/>
                        </w:rPr>
                        <w:t>ARK: Aberration.</w:t>
                      </w:r>
                    </w:p>
                    <w:p w14:paraId="3E5F7D81" w14:textId="77777777" w:rsidR="006C2AC4" w:rsidRPr="00C97B83" w:rsidRDefault="006C2AC4" w:rsidP="006C2AC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>Developed the Ship Captain system in C++, which allows players to control all the cannons and weapons on their ship.</w:t>
                      </w:r>
                    </w:p>
                    <w:p w14:paraId="068417B8" w14:textId="74CB7D0C" w:rsidR="006C2AC4" w:rsidRPr="006C2AC4" w:rsidRDefault="006C2AC4" w:rsidP="006C2AC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ind w:left="180" w:hanging="180"/>
                        <w:jc w:val="both"/>
                        <w:rPr>
                          <w:rFonts w:ascii="Basic" w:hAnsi="Basic"/>
                          <w:sz w:val="20"/>
                        </w:rPr>
                      </w:pP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Collaborated with artists and animators daily, communicating design ideas, technical challenges, and animation requirements for </w:t>
                      </w:r>
                      <w:r w:rsidRPr="00786E6F">
                        <w:rPr>
                          <w:rFonts w:ascii="Basic" w:hAnsi="Basic"/>
                          <w:i/>
                          <w:iCs/>
                          <w:sz w:val="20"/>
                        </w:rPr>
                        <w:t>ARK</w:t>
                      </w:r>
                      <w:r>
                        <w:rPr>
                          <w:rFonts w:ascii="Basic" w:hAnsi="Basic"/>
                          <w:sz w:val="20"/>
                        </w:rPr>
                        <w:t>’s</w:t>
                      </w:r>
                      <w:r w:rsidRPr="00C97B83">
                        <w:rPr>
                          <w:rFonts w:ascii="Basic" w:hAnsi="Basic"/>
                          <w:sz w:val="20"/>
                        </w:rPr>
                        <w:t xml:space="preserve"> creatures.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2E7D" w:rsidSect="005D6CAF">
      <w:footerReference w:type="default" r:id="rId56"/>
      <w:pgSz w:w="12240" w:h="15840"/>
      <w:pgMar w:top="173" w:right="576" w:bottom="288" w:left="576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2D299" w14:textId="77777777" w:rsidR="005D6CAF" w:rsidRDefault="005D6CAF">
      <w:pPr>
        <w:spacing w:after="0"/>
      </w:pPr>
      <w:r>
        <w:separator/>
      </w:r>
    </w:p>
  </w:endnote>
  <w:endnote w:type="continuationSeparator" w:id="0">
    <w:p w14:paraId="6AD4C443" w14:textId="77777777" w:rsidR="005D6CAF" w:rsidRDefault="005D6C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sic">
    <w:altName w:val="Calibri"/>
    <w:charset w:val="00"/>
    <w:family w:val="auto"/>
    <w:pitch w:val="variable"/>
    <w:sig w:usb0="A00000BF" w:usb1="50002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56C89" w14:textId="18FE300E" w:rsidR="009F68B0" w:rsidRDefault="009F68B0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351BD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5CDEC" w14:textId="77777777" w:rsidR="005D6CAF" w:rsidRDefault="005D6CAF">
      <w:pPr>
        <w:spacing w:after="0"/>
      </w:pPr>
      <w:r>
        <w:separator/>
      </w:r>
    </w:p>
  </w:footnote>
  <w:footnote w:type="continuationSeparator" w:id="0">
    <w:p w14:paraId="37BE15C0" w14:textId="77777777" w:rsidR="005D6CAF" w:rsidRDefault="005D6CA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477223"/>
    <w:multiLevelType w:val="hybridMultilevel"/>
    <w:tmpl w:val="FAE64B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CC1F49"/>
    <w:multiLevelType w:val="hybridMultilevel"/>
    <w:tmpl w:val="967984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421A55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3" w15:restartNumberingAfterBreak="0">
    <w:nsid w:val="FFFFFF7D"/>
    <w:multiLevelType w:val="singleLevel"/>
    <w:tmpl w:val="220EC8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" w15:restartNumberingAfterBreak="0">
    <w:nsid w:val="FFFFFF7E"/>
    <w:multiLevelType w:val="singleLevel"/>
    <w:tmpl w:val="0AD83EC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 w15:restartNumberingAfterBreak="0">
    <w:nsid w:val="FFFFFF7F"/>
    <w:multiLevelType w:val="singleLevel"/>
    <w:tmpl w:val="75DABF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FFFFFF80"/>
    <w:multiLevelType w:val="singleLevel"/>
    <w:tmpl w:val="4E42BEC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CB9A559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4C12A0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60B6B3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BD643A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70FC019A"/>
    <w:lvl w:ilvl="0">
      <w:start w:val="1"/>
      <w:numFmt w:val="bullet"/>
      <w:pStyle w:val="List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2" w15:restartNumberingAfterBreak="0">
    <w:nsid w:val="01444DCB"/>
    <w:multiLevelType w:val="hybridMultilevel"/>
    <w:tmpl w:val="C5469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7F315E"/>
    <w:multiLevelType w:val="hybridMultilevel"/>
    <w:tmpl w:val="86CF02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E7E2C27"/>
    <w:multiLevelType w:val="hybridMultilevel"/>
    <w:tmpl w:val="24ECF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4B1765"/>
    <w:multiLevelType w:val="hybridMultilevel"/>
    <w:tmpl w:val="85DA8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711E47"/>
    <w:multiLevelType w:val="hybridMultilevel"/>
    <w:tmpl w:val="6FA6B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4A1C71"/>
    <w:multiLevelType w:val="hybridMultilevel"/>
    <w:tmpl w:val="D0CA82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35386D"/>
    <w:multiLevelType w:val="hybridMultilevel"/>
    <w:tmpl w:val="76EA5D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4118DE"/>
    <w:multiLevelType w:val="hybridMultilevel"/>
    <w:tmpl w:val="51664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B6599D"/>
    <w:multiLevelType w:val="hybridMultilevel"/>
    <w:tmpl w:val="284C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2A435A"/>
    <w:multiLevelType w:val="hybridMultilevel"/>
    <w:tmpl w:val="20FCD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787D68"/>
    <w:multiLevelType w:val="hybridMultilevel"/>
    <w:tmpl w:val="C4C0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24860"/>
    <w:multiLevelType w:val="hybridMultilevel"/>
    <w:tmpl w:val="B0F67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8AB5F0E"/>
    <w:multiLevelType w:val="hybridMultilevel"/>
    <w:tmpl w:val="B6FE9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670C26"/>
    <w:multiLevelType w:val="hybridMultilevel"/>
    <w:tmpl w:val="5FA6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3C4ECB"/>
    <w:multiLevelType w:val="hybridMultilevel"/>
    <w:tmpl w:val="C5002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6C61088"/>
    <w:multiLevelType w:val="hybridMultilevel"/>
    <w:tmpl w:val="BEE4AA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530FFD"/>
    <w:multiLevelType w:val="hybridMultilevel"/>
    <w:tmpl w:val="19508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CB410F6"/>
    <w:multiLevelType w:val="hybridMultilevel"/>
    <w:tmpl w:val="D12E8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E0CEC"/>
    <w:multiLevelType w:val="hybridMultilevel"/>
    <w:tmpl w:val="B31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A839CB"/>
    <w:multiLevelType w:val="hybridMultilevel"/>
    <w:tmpl w:val="D286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C75974"/>
    <w:multiLevelType w:val="hybridMultilevel"/>
    <w:tmpl w:val="1B141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677863"/>
    <w:multiLevelType w:val="hybridMultilevel"/>
    <w:tmpl w:val="8E4808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D168F9"/>
    <w:multiLevelType w:val="hybridMultilevel"/>
    <w:tmpl w:val="F034B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484E11"/>
    <w:multiLevelType w:val="hybridMultilevel"/>
    <w:tmpl w:val="4364B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8C7A72"/>
    <w:multiLevelType w:val="hybridMultilevel"/>
    <w:tmpl w:val="EC7E3E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DD0157"/>
    <w:multiLevelType w:val="hybridMultilevel"/>
    <w:tmpl w:val="1E4A4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B6DC9"/>
    <w:multiLevelType w:val="hybridMultilevel"/>
    <w:tmpl w:val="2BD26B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E5468A"/>
    <w:multiLevelType w:val="hybridMultilevel"/>
    <w:tmpl w:val="A616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1B4F43"/>
    <w:multiLevelType w:val="hybridMultilevel"/>
    <w:tmpl w:val="1D967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AF4EF0"/>
    <w:multiLevelType w:val="hybridMultilevel"/>
    <w:tmpl w:val="46046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413DC9"/>
    <w:multiLevelType w:val="hybridMultilevel"/>
    <w:tmpl w:val="05143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E3C315F"/>
    <w:multiLevelType w:val="hybridMultilevel"/>
    <w:tmpl w:val="A7EA4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06784F"/>
    <w:multiLevelType w:val="hybridMultilevel"/>
    <w:tmpl w:val="921A5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D664BA"/>
    <w:multiLevelType w:val="hybridMultilevel"/>
    <w:tmpl w:val="EE3C1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5D1B3A"/>
    <w:multiLevelType w:val="hybridMultilevel"/>
    <w:tmpl w:val="6ED0A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677966"/>
    <w:multiLevelType w:val="hybridMultilevel"/>
    <w:tmpl w:val="17BCD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860CDB"/>
    <w:multiLevelType w:val="hybridMultilevel"/>
    <w:tmpl w:val="CBB0D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BF738C"/>
    <w:multiLevelType w:val="hybridMultilevel"/>
    <w:tmpl w:val="00E0F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06662A"/>
    <w:multiLevelType w:val="hybridMultilevel"/>
    <w:tmpl w:val="48D48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9F5C36"/>
    <w:multiLevelType w:val="hybridMultilevel"/>
    <w:tmpl w:val="B434B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276126">
    <w:abstractNumId w:val="11"/>
  </w:num>
  <w:num w:numId="2" w16cid:durableId="308215907">
    <w:abstractNumId w:val="11"/>
    <w:lvlOverride w:ilvl="0">
      <w:startOverride w:val="1"/>
    </w:lvlOverride>
  </w:num>
  <w:num w:numId="3" w16cid:durableId="1931545217">
    <w:abstractNumId w:val="11"/>
    <w:lvlOverride w:ilvl="0">
      <w:startOverride w:val="1"/>
    </w:lvlOverride>
  </w:num>
  <w:num w:numId="4" w16cid:durableId="1273585089">
    <w:abstractNumId w:val="11"/>
    <w:lvlOverride w:ilvl="0">
      <w:startOverride w:val="1"/>
    </w:lvlOverride>
  </w:num>
  <w:num w:numId="5" w16cid:durableId="979455106">
    <w:abstractNumId w:val="21"/>
  </w:num>
  <w:num w:numId="6" w16cid:durableId="163670654">
    <w:abstractNumId w:val="12"/>
  </w:num>
  <w:num w:numId="7" w16cid:durableId="1904489282">
    <w:abstractNumId w:val="19"/>
  </w:num>
  <w:num w:numId="8" w16cid:durableId="110440680">
    <w:abstractNumId w:val="34"/>
  </w:num>
  <w:num w:numId="9" w16cid:durableId="299848121">
    <w:abstractNumId w:val="47"/>
  </w:num>
  <w:num w:numId="10" w16cid:durableId="22363216">
    <w:abstractNumId w:val="32"/>
  </w:num>
  <w:num w:numId="11" w16cid:durableId="318341060">
    <w:abstractNumId w:val="25"/>
  </w:num>
  <w:num w:numId="12" w16cid:durableId="1604605188">
    <w:abstractNumId w:val="49"/>
  </w:num>
  <w:num w:numId="13" w16cid:durableId="268390459">
    <w:abstractNumId w:val="40"/>
  </w:num>
  <w:num w:numId="14" w16cid:durableId="444159814">
    <w:abstractNumId w:val="50"/>
  </w:num>
  <w:num w:numId="15" w16cid:durableId="797263129">
    <w:abstractNumId w:val="41"/>
  </w:num>
  <w:num w:numId="16" w16cid:durableId="1720745255">
    <w:abstractNumId w:val="30"/>
  </w:num>
  <w:num w:numId="17" w16cid:durableId="125437453">
    <w:abstractNumId w:val="46"/>
  </w:num>
  <w:num w:numId="18" w16cid:durableId="1529677483">
    <w:abstractNumId w:val="29"/>
  </w:num>
  <w:num w:numId="19" w16cid:durableId="375282250">
    <w:abstractNumId w:val="37"/>
  </w:num>
  <w:num w:numId="20" w16cid:durableId="1338801871">
    <w:abstractNumId w:val="45"/>
  </w:num>
  <w:num w:numId="21" w16cid:durableId="1459759126">
    <w:abstractNumId w:val="16"/>
  </w:num>
  <w:num w:numId="22" w16cid:durableId="2132279852">
    <w:abstractNumId w:val="48"/>
  </w:num>
  <w:num w:numId="23" w16cid:durableId="1943368559">
    <w:abstractNumId w:val="24"/>
  </w:num>
  <w:num w:numId="24" w16cid:durableId="452334200">
    <w:abstractNumId w:val="22"/>
  </w:num>
  <w:num w:numId="25" w16cid:durableId="1809935959">
    <w:abstractNumId w:val="51"/>
  </w:num>
  <w:num w:numId="26" w16cid:durableId="998773898">
    <w:abstractNumId w:val="42"/>
  </w:num>
  <w:num w:numId="27" w16cid:durableId="462040660">
    <w:abstractNumId w:val="43"/>
  </w:num>
  <w:num w:numId="28" w16cid:durableId="535436549">
    <w:abstractNumId w:val="14"/>
  </w:num>
  <w:num w:numId="29" w16cid:durableId="2101101624">
    <w:abstractNumId w:val="26"/>
  </w:num>
  <w:num w:numId="30" w16cid:durableId="1322975329">
    <w:abstractNumId w:val="17"/>
  </w:num>
  <w:num w:numId="31" w16cid:durableId="741757866">
    <w:abstractNumId w:val="36"/>
  </w:num>
  <w:num w:numId="32" w16cid:durableId="1965236277">
    <w:abstractNumId w:val="18"/>
  </w:num>
  <w:num w:numId="33" w16cid:durableId="1552842206">
    <w:abstractNumId w:val="33"/>
  </w:num>
  <w:num w:numId="34" w16cid:durableId="1242105843">
    <w:abstractNumId w:val="27"/>
  </w:num>
  <w:num w:numId="35" w16cid:durableId="1947034395">
    <w:abstractNumId w:val="15"/>
  </w:num>
  <w:num w:numId="36" w16cid:durableId="1782533975">
    <w:abstractNumId w:val="44"/>
  </w:num>
  <w:num w:numId="37" w16cid:durableId="1864048186">
    <w:abstractNumId w:val="38"/>
  </w:num>
  <w:num w:numId="38" w16cid:durableId="1898082356">
    <w:abstractNumId w:val="28"/>
  </w:num>
  <w:num w:numId="39" w16cid:durableId="1738547285">
    <w:abstractNumId w:val="23"/>
  </w:num>
  <w:num w:numId="40" w16cid:durableId="1688285380">
    <w:abstractNumId w:val="26"/>
  </w:num>
  <w:num w:numId="41" w16cid:durableId="770131104">
    <w:abstractNumId w:val="18"/>
  </w:num>
  <w:num w:numId="42" w16cid:durableId="300617675">
    <w:abstractNumId w:val="13"/>
  </w:num>
  <w:num w:numId="43" w16cid:durableId="1635600619">
    <w:abstractNumId w:val="39"/>
  </w:num>
  <w:num w:numId="44" w16cid:durableId="550046043">
    <w:abstractNumId w:val="1"/>
  </w:num>
  <w:num w:numId="45" w16cid:durableId="1186944674">
    <w:abstractNumId w:val="35"/>
  </w:num>
  <w:num w:numId="46" w16cid:durableId="1432774438">
    <w:abstractNumId w:val="0"/>
  </w:num>
  <w:num w:numId="47" w16cid:durableId="1929541311">
    <w:abstractNumId w:val="20"/>
  </w:num>
  <w:num w:numId="48" w16cid:durableId="1593010748">
    <w:abstractNumId w:val="31"/>
  </w:num>
  <w:num w:numId="49" w16cid:durableId="372921213">
    <w:abstractNumId w:val="9"/>
  </w:num>
  <w:num w:numId="50" w16cid:durableId="1997344315">
    <w:abstractNumId w:val="8"/>
  </w:num>
  <w:num w:numId="51" w16cid:durableId="1535657360">
    <w:abstractNumId w:val="7"/>
  </w:num>
  <w:num w:numId="52" w16cid:durableId="513032433">
    <w:abstractNumId w:val="6"/>
  </w:num>
  <w:num w:numId="53" w16cid:durableId="118695296">
    <w:abstractNumId w:val="10"/>
  </w:num>
  <w:num w:numId="54" w16cid:durableId="779496562">
    <w:abstractNumId w:val="5"/>
  </w:num>
  <w:num w:numId="55" w16cid:durableId="894050769">
    <w:abstractNumId w:val="4"/>
  </w:num>
  <w:num w:numId="56" w16cid:durableId="1442529137">
    <w:abstractNumId w:val="3"/>
  </w:num>
  <w:num w:numId="57" w16cid:durableId="385565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1A"/>
    <w:rsid w:val="0000132F"/>
    <w:rsid w:val="0000141A"/>
    <w:rsid w:val="00002059"/>
    <w:rsid w:val="0000479F"/>
    <w:rsid w:val="0000631A"/>
    <w:rsid w:val="0000794B"/>
    <w:rsid w:val="000114C0"/>
    <w:rsid w:val="000124A1"/>
    <w:rsid w:val="00015114"/>
    <w:rsid w:val="00016157"/>
    <w:rsid w:val="00016A7D"/>
    <w:rsid w:val="0002055C"/>
    <w:rsid w:val="00020570"/>
    <w:rsid w:val="00022FE4"/>
    <w:rsid w:val="000247B8"/>
    <w:rsid w:val="00026F84"/>
    <w:rsid w:val="0003188F"/>
    <w:rsid w:val="000340A9"/>
    <w:rsid w:val="0003527B"/>
    <w:rsid w:val="00035DE1"/>
    <w:rsid w:val="000435A2"/>
    <w:rsid w:val="000459EA"/>
    <w:rsid w:val="0004707D"/>
    <w:rsid w:val="00050B68"/>
    <w:rsid w:val="000513B2"/>
    <w:rsid w:val="00052C18"/>
    <w:rsid w:val="0005412A"/>
    <w:rsid w:val="00055B9D"/>
    <w:rsid w:val="000562E1"/>
    <w:rsid w:val="000603EB"/>
    <w:rsid w:val="00060C73"/>
    <w:rsid w:val="0006285D"/>
    <w:rsid w:val="00062D68"/>
    <w:rsid w:val="0006370E"/>
    <w:rsid w:val="00063A09"/>
    <w:rsid w:val="000652DA"/>
    <w:rsid w:val="0006551A"/>
    <w:rsid w:val="00065769"/>
    <w:rsid w:val="00067673"/>
    <w:rsid w:val="000704D0"/>
    <w:rsid w:val="000715D6"/>
    <w:rsid w:val="00072042"/>
    <w:rsid w:val="000727ED"/>
    <w:rsid w:val="00073158"/>
    <w:rsid w:val="0007477F"/>
    <w:rsid w:val="00074ED0"/>
    <w:rsid w:val="00075A20"/>
    <w:rsid w:val="00075E88"/>
    <w:rsid w:val="0007775F"/>
    <w:rsid w:val="000810AC"/>
    <w:rsid w:val="00082820"/>
    <w:rsid w:val="00083997"/>
    <w:rsid w:val="00084662"/>
    <w:rsid w:val="00086820"/>
    <w:rsid w:val="00091033"/>
    <w:rsid w:val="000934F6"/>
    <w:rsid w:val="00093B67"/>
    <w:rsid w:val="00093C00"/>
    <w:rsid w:val="00094C6D"/>
    <w:rsid w:val="00095460"/>
    <w:rsid w:val="00097C82"/>
    <w:rsid w:val="000A115B"/>
    <w:rsid w:val="000A3E18"/>
    <w:rsid w:val="000A576B"/>
    <w:rsid w:val="000A5D42"/>
    <w:rsid w:val="000B3FBA"/>
    <w:rsid w:val="000B4402"/>
    <w:rsid w:val="000B522B"/>
    <w:rsid w:val="000B53EB"/>
    <w:rsid w:val="000B7666"/>
    <w:rsid w:val="000C16CF"/>
    <w:rsid w:val="000C24B7"/>
    <w:rsid w:val="000C2AAD"/>
    <w:rsid w:val="000C6D82"/>
    <w:rsid w:val="000C7F9C"/>
    <w:rsid w:val="000D403B"/>
    <w:rsid w:val="000D4216"/>
    <w:rsid w:val="000E0EBE"/>
    <w:rsid w:val="000E2DEA"/>
    <w:rsid w:val="000E3955"/>
    <w:rsid w:val="000E7E26"/>
    <w:rsid w:val="000F265A"/>
    <w:rsid w:val="000F2832"/>
    <w:rsid w:val="000F2C46"/>
    <w:rsid w:val="000F34C8"/>
    <w:rsid w:val="000F3983"/>
    <w:rsid w:val="000F5B98"/>
    <w:rsid w:val="000F5C65"/>
    <w:rsid w:val="000F5E8D"/>
    <w:rsid w:val="000F7582"/>
    <w:rsid w:val="0010310E"/>
    <w:rsid w:val="00103242"/>
    <w:rsid w:val="00104493"/>
    <w:rsid w:val="00104D14"/>
    <w:rsid w:val="001113CC"/>
    <w:rsid w:val="00112ABC"/>
    <w:rsid w:val="00116BD9"/>
    <w:rsid w:val="001173A6"/>
    <w:rsid w:val="0012210C"/>
    <w:rsid w:val="0012215B"/>
    <w:rsid w:val="001226D3"/>
    <w:rsid w:val="00122DD4"/>
    <w:rsid w:val="00123210"/>
    <w:rsid w:val="00126D9E"/>
    <w:rsid w:val="00130339"/>
    <w:rsid w:val="00134136"/>
    <w:rsid w:val="00134982"/>
    <w:rsid w:val="00134C06"/>
    <w:rsid w:val="00135372"/>
    <w:rsid w:val="00135A42"/>
    <w:rsid w:val="00136ECE"/>
    <w:rsid w:val="00137520"/>
    <w:rsid w:val="001406AE"/>
    <w:rsid w:val="001430BE"/>
    <w:rsid w:val="0014578A"/>
    <w:rsid w:val="00155C13"/>
    <w:rsid w:val="00156D28"/>
    <w:rsid w:val="00160077"/>
    <w:rsid w:val="00160FA3"/>
    <w:rsid w:val="00162656"/>
    <w:rsid w:val="00164863"/>
    <w:rsid w:val="00164F59"/>
    <w:rsid w:val="00165168"/>
    <w:rsid w:val="00175503"/>
    <w:rsid w:val="00175FC3"/>
    <w:rsid w:val="00176FFC"/>
    <w:rsid w:val="00177036"/>
    <w:rsid w:val="0018070E"/>
    <w:rsid w:val="00181E33"/>
    <w:rsid w:val="00181E48"/>
    <w:rsid w:val="00182285"/>
    <w:rsid w:val="00182632"/>
    <w:rsid w:val="0018323B"/>
    <w:rsid w:val="00183630"/>
    <w:rsid w:val="00183D86"/>
    <w:rsid w:val="001928FA"/>
    <w:rsid w:val="00192B58"/>
    <w:rsid w:val="00192FC2"/>
    <w:rsid w:val="00193459"/>
    <w:rsid w:val="001944A1"/>
    <w:rsid w:val="00197D1E"/>
    <w:rsid w:val="001A023A"/>
    <w:rsid w:val="001A0699"/>
    <w:rsid w:val="001A090A"/>
    <w:rsid w:val="001A10C4"/>
    <w:rsid w:val="001A3003"/>
    <w:rsid w:val="001A42BA"/>
    <w:rsid w:val="001A4B29"/>
    <w:rsid w:val="001A66F9"/>
    <w:rsid w:val="001A727C"/>
    <w:rsid w:val="001A7613"/>
    <w:rsid w:val="001A7E4B"/>
    <w:rsid w:val="001B0244"/>
    <w:rsid w:val="001B2BC9"/>
    <w:rsid w:val="001B4547"/>
    <w:rsid w:val="001B47E3"/>
    <w:rsid w:val="001B6C94"/>
    <w:rsid w:val="001B72A3"/>
    <w:rsid w:val="001C08D8"/>
    <w:rsid w:val="001C165E"/>
    <w:rsid w:val="001C183F"/>
    <w:rsid w:val="001C241E"/>
    <w:rsid w:val="001C31F9"/>
    <w:rsid w:val="001C3516"/>
    <w:rsid w:val="001C412E"/>
    <w:rsid w:val="001D00FB"/>
    <w:rsid w:val="001D1711"/>
    <w:rsid w:val="001D24C6"/>
    <w:rsid w:val="001D307B"/>
    <w:rsid w:val="001D36CC"/>
    <w:rsid w:val="001D53A6"/>
    <w:rsid w:val="001D69DA"/>
    <w:rsid w:val="001E3DAD"/>
    <w:rsid w:val="001E553A"/>
    <w:rsid w:val="001E5E02"/>
    <w:rsid w:val="001F015A"/>
    <w:rsid w:val="001F035B"/>
    <w:rsid w:val="001F21DE"/>
    <w:rsid w:val="001F3762"/>
    <w:rsid w:val="001F3825"/>
    <w:rsid w:val="001F3E20"/>
    <w:rsid w:val="0020015C"/>
    <w:rsid w:val="00202445"/>
    <w:rsid w:val="0020326B"/>
    <w:rsid w:val="00203C7D"/>
    <w:rsid w:val="00207D5F"/>
    <w:rsid w:val="00210FD5"/>
    <w:rsid w:val="00213CF7"/>
    <w:rsid w:val="00221782"/>
    <w:rsid w:val="00223261"/>
    <w:rsid w:val="00223292"/>
    <w:rsid w:val="00225698"/>
    <w:rsid w:val="00225DA2"/>
    <w:rsid w:val="00226A02"/>
    <w:rsid w:val="0023147C"/>
    <w:rsid w:val="0023270E"/>
    <w:rsid w:val="0023634A"/>
    <w:rsid w:val="00237C06"/>
    <w:rsid w:val="00237E95"/>
    <w:rsid w:val="00241EA2"/>
    <w:rsid w:val="00243327"/>
    <w:rsid w:val="0024399E"/>
    <w:rsid w:val="00244659"/>
    <w:rsid w:val="0025149C"/>
    <w:rsid w:val="0025390D"/>
    <w:rsid w:val="00253F64"/>
    <w:rsid w:val="00257BA3"/>
    <w:rsid w:val="002607CE"/>
    <w:rsid w:val="00264671"/>
    <w:rsid w:val="00266FB6"/>
    <w:rsid w:val="00267444"/>
    <w:rsid w:val="002708C7"/>
    <w:rsid w:val="00273C6A"/>
    <w:rsid w:val="00273EDC"/>
    <w:rsid w:val="002754D9"/>
    <w:rsid w:val="00276E0C"/>
    <w:rsid w:val="00277023"/>
    <w:rsid w:val="002774AF"/>
    <w:rsid w:val="00277CFA"/>
    <w:rsid w:val="00280AE4"/>
    <w:rsid w:val="0028372C"/>
    <w:rsid w:val="00285EDD"/>
    <w:rsid w:val="00286837"/>
    <w:rsid w:val="002906C2"/>
    <w:rsid w:val="002925E1"/>
    <w:rsid w:val="00292A22"/>
    <w:rsid w:val="00292ABC"/>
    <w:rsid w:val="0029325C"/>
    <w:rsid w:val="00293380"/>
    <w:rsid w:val="002938CE"/>
    <w:rsid w:val="00293BE6"/>
    <w:rsid w:val="00293C28"/>
    <w:rsid w:val="00293F75"/>
    <w:rsid w:val="00294391"/>
    <w:rsid w:val="00294990"/>
    <w:rsid w:val="002954EF"/>
    <w:rsid w:val="00296CE2"/>
    <w:rsid w:val="002A1A7F"/>
    <w:rsid w:val="002A36A9"/>
    <w:rsid w:val="002A4363"/>
    <w:rsid w:val="002A4DD2"/>
    <w:rsid w:val="002A4E10"/>
    <w:rsid w:val="002A5F8C"/>
    <w:rsid w:val="002A63B5"/>
    <w:rsid w:val="002A6688"/>
    <w:rsid w:val="002B1E03"/>
    <w:rsid w:val="002B4F7C"/>
    <w:rsid w:val="002B6520"/>
    <w:rsid w:val="002C0908"/>
    <w:rsid w:val="002C40E9"/>
    <w:rsid w:val="002C72B4"/>
    <w:rsid w:val="002D0AF9"/>
    <w:rsid w:val="002D39A0"/>
    <w:rsid w:val="002D4731"/>
    <w:rsid w:val="002D5EC8"/>
    <w:rsid w:val="002D7F4B"/>
    <w:rsid w:val="002E144E"/>
    <w:rsid w:val="002E1605"/>
    <w:rsid w:val="002E162E"/>
    <w:rsid w:val="002E4447"/>
    <w:rsid w:val="002E4967"/>
    <w:rsid w:val="002E7381"/>
    <w:rsid w:val="002E73F1"/>
    <w:rsid w:val="002F0367"/>
    <w:rsid w:val="002F1328"/>
    <w:rsid w:val="002F66AF"/>
    <w:rsid w:val="0030417C"/>
    <w:rsid w:val="00305485"/>
    <w:rsid w:val="0030639E"/>
    <w:rsid w:val="00306644"/>
    <w:rsid w:val="00312734"/>
    <w:rsid w:val="00312D8F"/>
    <w:rsid w:val="00313850"/>
    <w:rsid w:val="003139EE"/>
    <w:rsid w:val="00320076"/>
    <w:rsid w:val="0032088A"/>
    <w:rsid w:val="00320B49"/>
    <w:rsid w:val="00320D30"/>
    <w:rsid w:val="0032363E"/>
    <w:rsid w:val="00323BA0"/>
    <w:rsid w:val="0032562A"/>
    <w:rsid w:val="003265E8"/>
    <w:rsid w:val="00330B1D"/>
    <w:rsid w:val="003337D5"/>
    <w:rsid w:val="00333F0A"/>
    <w:rsid w:val="003346D4"/>
    <w:rsid w:val="00335F05"/>
    <w:rsid w:val="003364E1"/>
    <w:rsid w:val="00342450"/>
    <w:rsid w:val="00343C92"/>
    <w:rsid w:val="0034468E"/>
    <w:rsid w:val="00345C2D"/>
    <w:rsid w:val="00346C48"/>
    <w:rsid w:val="003521A3"/>
    <w:rsid w:val="003543DD"/>
    <w:rsid w:val="00357BFF"/>
    <w:rsid w:val="0036022C"/>
    <w:rsid w:val="00360722"/>
    <w:rsid w:val="00360793"/>
    <w:rsid w:val="0036087F"/>
    <w:rsid w:val="00360CA6"/>
    <w:rsid w:val="0036670F"/>
    <w:rsid w:val="003672E6"/>
    <w:rsid w:val="00370C74"/>
    <w:rsid w:val="00372C6A"/>
    <w:rsid w:val="003738F0"/>
    <w:rsid w:val="00373A32"/>
    <w:rsid w:val="00374419"/>
    <w:rsid w:val="00374AEA"/>
    <w:rsid w:val="00375D52"/>
    <w:rsid w:val="00377770"/>
    <w:rsid w:val="003808A6"/>
    <w:rsid w:val="00385FA3"/>
    <w:rsid w:val="003872B0"/>
    <w:rsid w:val="00391553"/>
    <w:rsid w:val="003930C9"/>
    <w:rsid w:val="00393FAB"/>
    <w:rsid w:val="00396F87"/>
    <w:rsid w:val="003970C3"/>
    <w:rsid w:val="003A06C4"/>
    <w:rsid w:val="003A39AC"/>
    <w:rsid w:val="003A5805"/>
    <w:rsid w:val="003A65CC"/>
    <w:rsid w:val="003A77BB"/>
    <w:rsid w:val="003B1C3A"/>
    <w:rsid w:val="003B1CE0"/>
    <w:rsid w:val="003B2487"/>
    <w:rsid w:val="003B26EE"/>
    <w:rsid w:val="003C099B"/>
    <w:rsid w:val="003C0C01"/>
    <w:rsid w:val="003C12EC"/>
    <w:rsid w:val="003C2213"/>
    <w:rsid w:val="003C526F"/>
    <w:rsid w:val="003C6143"/>
    <w:rsid w:val="003C70A4"/>
    <w:rsid w:val="003C71D4"/>
    <w:rsid w:val="003D0C4C"/>
    <w:rsid w:val="003D15DD"/>
    <w:rsid w:val="003D453F"/>
    <w:rsid w:val="003D4C2F"/>
    <w:rsid w:val="003E0732"/>
    <w:rsid w:val="003E0CBF"/>
    <w:rsid w:val="003E2FA4"/>
    <w:rsid w:val="003E45C5"/>
    <w:rsid w:val="003E49E8"/>
    <w:rsid w:val="003E5FDA"/>
    <w:rsid w:val="003E7038"/>
    <w:rsid w:val="003F0285"/>
    <w:rsid w:val="003F14A3"/>
    <w:rsid w:val="003F3A7F"/>
    <w:rsid w:val="003F54D8"/>
    <w:rsid w:val="003F55C8"/>
    <w:rsid w:val="003F5A97"/>
    <w:rsid w:val="003F5D30"/>
    <w:rsid w:val="00401002"/>
    <w:rsid w:val="004108E8"/>
    <w:rsid w:val="004124B0"/>
    <w:rsid w:val="004144EC"/>
    <w:rsid w:val="00416A55"/>
    <w:rsid w:val="00417F2A"/>
    <w:rsid w:val="00422A7E"/>
    <w:rsid w:val="00425F9E"/>
    <w:rsid w:val="0042700C"/>
    <w:rsid w:val="0043093E"/>
    <w:rsid w:val="00436814"/>
    <w:rsid w:val="004418A0"/>
    <w:rsid w:val="004418C4"/>
    <w:rsid w:val="00442022"/>
    <w:rsid w:val="0044423C"/>
    <w:rsid w:val="00446778"/>
    <w:rsid w:val="00451C0F"/>
    <w:rsid w:val="004525DC"/>
    <w:rsid w:val="004526C9"/>
    <w:rsid w:val="0045694F"/>
    <w:rsid w:val="0046006B"/>
    <w:rsid w:val="004611FF"/>
    <w:rsid w:val="00467A6E"/>
    <w:rsid w:val="00476973"/>
    <w:rsid w:val="0047797D"/>
    <w:rsid w:val="00481E3A"/>
    <w:rsid w:val="00484294"/>
    <w:rsid w:val="00486F0D"/>
    <w:rsid w:val="00490D0C"/>
    <w:rsid w:val="004960D7"/>
    <w:rsid w:val="00496BE4"/>
    <w:rsid w:val="00496F7E"/>
    <w:rsid w:val="00497906"/>
    <w:rsid w:val="00497B26"/>
    <w:rsid w:val="004A387A"/>
    <w:rsid w:val="004A6327"/>
    <w:rsid w:val="004A6A3A"/>
    <w:rsid w:val="004A7519"/>
    <w:rsid w:val="004B4FBC"/>
    <w:rsid w:val="004B6278"/>
    <w:rsid w:val="004B7630"/>
    <w:rsid w:val="004B794E"/>
    <w:rsid w:val="004B7BFF"/>
    <w:rsid w:val="004B7F65"/>
    <w:rsid w:val="004C0352"/>
    <w:rsid w:val="004C6BCC"/>
    <w:rsid w:val="004D23BA"/>
    <w:rsid w:val="004D3BCE"/>
    <w:rsid w:val="004D3ECE"/>
    <w:rsid w:val="004D71AD"/>
    <w:rsid w:val="004D71B3"/>
    <w:rsid w:val="004E0F91"/>
    <w:rsid w:val="004E14EB"/>
    <w:rsid w:val="004E161E"/>
    <w:rsid w:val="004E16B4"/>
    <w:rsid w:val="004E1C32"/>
    <w:rsid w:val="004E35D7"/>
    <w:rsid w:val="004E39B5"/>
    <w:rsid w:val="004E5A9F"/>
    <w:rsid w:val="004E64D3"/>
    <w:rsid w:val="004F438A"/>
    <w:rsid w:val="004F6853"/>
    <w:rsid w:val="004F7872"/>
    <w:rsid w:val="00501981"/>
    <w:rsid w:val="005025A4"/>
    <w:rsid w:val="0050308E"/>
    <w:rsid w:val="00504787"/>
    <w:rsid w:val="00504FFA"/>
    <w:rsid w:val="005054CE"/>
    <w:rsid w:val="00505694"/>
    <w:rsid w:val="005069C1"/>
    <w:rsid w:val="00507B2E"/>
    <w:rsid w:val="00510D1E"/>
    <w:rsid w:val="0051180B"/>
    <w:rsid w:val="00511E09"/>
    <w:rsid w:val="00513BB1"/>
    <w:rsid w:val="00517B92"/>
    <w:rsid w:val="00521B55"/>
    <w:rsid w:val="00522055"/>
    <w:rsid w:val="00524C25"/>
    <w:rsid w:val="00524D1F"/>
    <w:rsid w:val="005308BD"/>
    <w:rsid w:val="00530CDD"/>
    <w:rsid w:val="0053414C"/>
    <w:rsid w:val="00534CAB"/>
    <w:rsid w:val="00534CE2"/>
    <w:rsid w:val="00537184"/>
    <w:rsid w:val="00537312"/>
    <w:rsid w:val="005415D1"/>
    <w:rsid w:val="00542C4A"/>
    <w:rsid w:val="00542CD8"/>
    <w:rsid w:val="0054358E"/>
    <w:rsid w:val="00546CEB"/>
    <w:rsid w:val="00552E7D"/>
    <w:rsid w:val="00553255"/>
    <w:rsid w:val="005537DA"/>
    <w:rsid w:val="00554708"/>
    <w:rsid w:val="00556727"/>
    <w:rsid w:val="00556833"/>
    <w:rsid w:val="00556FDA"/>
    <w:rsid w:val="00562DA6"/>
    <w:rsid w:val="005630D0"/>
    <w:rsid w:val="00565AFE"/>
    <w:rsid w:val="00566C12"/>
    <w:rsid w:val="005671B9"/>
    <w:rsid w:val="00571578"/>
    <w:rsid w:val="0057189E"/>
    <w:rsid w:val="00573495"/>
    <w:rsid w:val="00574863"/>
    <w:rsid w:val="00577FDA"/>
    <w:rsid w:val="005804AD"/>
    <w:rsid w:val="00581A91"/>
    <w:rsid w:val="00582563"/>
    <w:rsid w:val="00582AD7"/>
    <w:rsid w:val="005834B2"/>
    <w:rsid w:val="00584F50"/>
    <w:rsid w:val="0058538C"/>
    <w:rsid w:val="00587812"/>
    <w:rsid w:val="00590FFE"/>
    <w:rsid w:val="0059110E"/>
    <w:rsid w:val="00591AF2"/>
    <w:rsid w:val="0059447A"/>
    <w:rsid w:val="00595533"/>
    <w:rsid w:val="00595C1D"/>
    <w:rsid w:val="005962BF"/>
    <w:rsid w:val="00597C79"/>
    <w:rsid w:val="005A25D1"/>
    <w:rsid w:val="005B33DD"/>
    <w:rsid w:val="005B6A84"/>
    <w:rsid w:val="005C2F66"/>
    <w:rsid w:val="005C4258"/>
    <w:rsid w:val="005C71E9"/>
    <w:rsid w:val="005D2229"/>
    <w:rsid w:val="005D5A3D"/>
    <w:rsid w:val="005D5A9A"/>
    <w:rsid w:val="005D5C54"/>
    <w:rsid w:val="005D6C0B"/>
    <w:rsid w:val="005D6CAF"/>
    <w:rsid w:val="005D6CDA"/>
    <w:rsid w:val="005E183E"/>
    <w:rsid w:val="005F0544"/>
    <w:rsid w:val="005F2358"/>
    <w:rsid w:val="005F36C3"/>
    <w:rsid w:val="00601AF6"/>
    <w:rsid w:val="00603830"/>
    <w:rsid w:val="006042C3"/>
    <w:rsid w:val="00605447"/>
    <w:rsid w:val="00606DE6"/>
    <w:rsid w:val="00606E13"/>
    <w:rsid w:val="006134C4"/>
    <w:rsid w:val="00614BF8"/>
    <w:rsid w:val="00616023"/>
    <w:rsid w:val="0061690E"/>
    <w:rsid w:val="006203A9"/>
    <w:rsid w:val="00623500"/>
    <w:rsid w:val="00631F5A"/>
    <w:rsid w:val="00632562"/>
    <w:rsid w:val="00632AC4"/>
    <w:rsid w:val="00635993"/>
    <w:rsid w:val="00636FF4"/>
    <w:rsid w:val="006424D2"/>
    <w:rsid w:val="00644DD9"/>
    <w:rsid w:val="006466D7"/>
    <w:rsid w:val="00651B73"/>
    <w:rsid w:val="00652314"/>
    <w:rsid w:val="00652328"/>
    <w:rsid w:val="006528DB"/>
    <w:rsid w:val="00652F21"/>
    <w:rsid w:val="00653206"/>
    <w:rsid w:val="00653504"/>
    <w:rsid w:val="00654C75"/>
    <w:rsid w:val="006574B6"/>
    <w:rsid w:val="00657CFC"/>
    <w:rsid w:val="00660198"/>
    <w:rsid w:val="00664714"/>
    <w:rsid w:val="0066491C"/>
    <w:rsid w:val="0066492E"/>
    <w:rsid w:val="00665EB2"/>
    <w:rsid w:val="00671E38"/>
    <w:rsid w:val="0067448B"/>
    <w:rsid w:val="006759B3"/>
    <w:rsid w:val="00680901"/>
    <w:rsid w:val="00680DB6"/>
    <w:rsid w:val="00681C81"/>
    <w:rsid w:val="00682D25"/>
    <w:rsid w:val="00683D29"/>
    <w:rsid w:val="006841D1"/>
    <w:rsid w:val="00685D13"/>
    <w:rsid w:val="00687474"/>
    <w:rsid w:val="00687966"/>
    <w:rsid w:val="006879D7"/>
    <w:rsid w:val="00687A9A"/>
    <w:rsid w:val="00691435"/>
    <w:rsid w:val="006943AB"/>
    <w:rsid w:val="00696924"/>
    <w:rsid w:val="00697489"/>
    <w:rsid w:val="00697D3E"/>
    <w:rsid w:val="006A6160"/>
    <w:rsid w:val="006B08B8"/>
    <w:rsid w:val="006B0BB4"/>
    <w:rsid w:val="006B1262"/>
    <w:rsid w:val="006B1B5E"/>
    <w:rsid w:val="006B203D"/>
    <w:rsid w:val="006B342B"/>
    <w:rsid w:val="006B594C"/>
    <w:rsid w:val="006B5FEA"/>
    <w:rsid w:val="006C09E7"/>
    <w:rsid w:val="006C0D43"/>
    <w:rsid w:val="006C0D9A"/>
    <w:rsid w:val="006C139A"/>
    <w:rsid w:val="006C266F"/>
    <w:rsid w:val="006C2AC4"/>
    <w:rsid w:val="006C4CFD"/>
    <w:rsid w:val="006D0B03"/>
    <w:rsid w:val="006D2F44"/>
    <w:rsid w:val="006D39AF"/>
    <w:rsid w:val="006D4B62"/>
    <w:rsid w:val="006D4ED4"/>
    <w:rsid w:val="006D5144"/>
    <w:rsid w:val="006D74A0"/>
    <w:rsid w:val="006D77C6"/>
    <w:rsid w:val="006D77DB"/>
    <w:rsid w:val="006D7D2C"/>
    <w:rsid w:val="006E1C06"/>
    <w:rsid w:val="006E304D"/>
    <w:rsid w:val="006E3BE1"/>
    <w:rsid w:val="006E5200"/>
    <w:rsid w:val="006E75B9"/>
    <w:rsid w:val="006E7BF1"/>
    <w:rsid w:val="006F0004"/>
    <w:rsid w:val="006F1241"/>
    <w:rsid w:val="006F3C1F"/>
    <w:rsid w:val="0070041B"/>
    <w:rsid w:val="007007D4"/>
    <w:rsid w:val="00701427"/>
    <w:rsid w:val="007020AF"/>
    <w:rsid w:val="0070256B"/>
    <w:rsid w:val="00704ABA"/>
    <w:rsid w:val="00704BA3"/>
    <w:rsid w:val="00706B1C"/>
    <w:rsid w:val="00707B46"/>
    <w:rsid w:val="00710A8F"/>
    <w:rsid w:val="00714CE6"/>
    <w:rsid w:val="0072165C"/>
    <w:rsid w:val="0072367D"/>
    <w:rsid w:val="00724CE5"/>
    <w:rsid w:val="00725FFB"/>
    <w:rsid w:val="00726674"/>
    <w:rsid w:val="007310DE"/>
    <w:rsid w:val="00731A06"/>
    <w:rsid w:val="007331D3"/>
    <w:rsid w:val="00734BF6"/>
    <w:rsid w:val="00735731"/>
    <w:rsid w:val="00735CD6"/>
    <w:rsid w:val="0073648B"/>
    <w:rsid w:val="00737AAF"/>
    <w:rsid w:val="0074017B"/>
    <w:rsid w:val="00740FBD"/>
    <w:rsid w:val="0074160F"/>
    <w:rsid w:val="00741789"/>
    <w:rsid w:val="007423A7"/>
    <w:rsid w:val="00744F4B"/>
    <w:rsid w:val="00745C5B"/>
    <w:rsid w:val="007470E4"/>
    <w:rsid w:val="00747773"/>
    <w:rsid w:val="00750F41"/>
    <w:rsid w:val="00760661"/>
    <w:rsid w:val="00762A72"/>
    <w:rsid w:val="00763DE0"/>
    <w:rsid w:val="00763E45"/>
    <w:rsid w:val="00764D3F"/>
    <w:rsid w:val="00765548"/>
    <w:rsid w:val="00770071"/>
    <w:rsid w:val="00770B91"/>
    <w:rsid w:val="00770D94"/>
    <w:rsid w:val="00771EDC"/>
    <w:rsid w:val="007743FA"/>
    <w:rsid w:val="0077569B"/>
    <w:rsid w:val="00776899"/>
    <w:rsid w:val="00777FA5"/>
    <w:rsid w:val="00782F37"/>
    <w:rsid w:val="00783770"/>
    <w:rsid w:val="00784620"/>
    <w:rsid w:val="00784D5F"/>
    <w:rsid w:val="00786E6F"/>
    <w:rsid w:val="00787FC7"/>
    <w:rsid w:val="00791006"/>
    <w:rsid w:val="00791F0D"/>
    <w:rsid w:val="007934B5"/>
    <w:rsid w:val="00793CF1"/>
    <w:rsid w:val="00794100"/>
    <w:rsid w:val="00794E22"/>
    <w:rsid w:val="007951E2"/>
    <w:rsid w:val="00796038"/>
    <w:rsid w:val="007A028D"/>
    <w:rsid w:val="007A30ED"/>
    <w:rsid w:val="007A3F50"/>
    <w:rsid w:val="007A7759"/>
    <w:rsid w:val="007B0560"/>
    <w:rsid w:val="007B06AC"/>
    <w:rsid w:val="007B2F60"/>
    <w:rsid w:val="007B7497"/>
    <w:rsid w:val="007B780E"/>
    <w:rsid w:val="007C2388"/>
    <w:rsid w:val="007C2D23"/>
    <w:rsid w:val="007C317E"/>
    <w:rsid w:val="007C69E5"/>
    <w:rsid w:val="007C6FC1"/>
    <w:rsid w:val="007D394B"/>
    <w:rsid w:val="007D62C0"/>
    <w:rsid w:val="007D69AD"/>
    <w:rsid w:val="007D71F1"/>
    <w:rsid w:val="007E2661"/>
    <w:rsid w:val="007E4F64"/>
    <w:rsid w:val="007E591B"/>
    <w:rsid w:val="007E5A1A"/>
    <w:rsid w:val="007E5CBC"/>
    <w:rsid w:val="007E75AB"/>
    <w:rsid w:val="007E787E"/>
    <w:rsid w:val="007E7CF4"/>
    <w:rsid w:val="007F0378"/>
    <w:rsid w:val="007F0763"/>
    <w:rsid w:val="007F0CF0"/>
    <w:rsid w:val="007F1442"/>
    <w:rsid w:val="007F3EDD"/>
    <w:rsid w:val="00801ACB"/>
    <w:rsid w:val="00802491"/>
    <w:rsid w:val="00802BF3"/>
    <w:rsid w:val="008039E0"/>
    <w:rsid w:val="00804AAA"/>
    <w:rsid w:val="0080562E"/>
    <w:rsid w:val="0081144A"/>
    <w:rsid w:val="0081217F"/>
    <w:rsid w:val="008126A8"/>
    <w:rsid w:val="00814513"/>
    <w:rsid w:val="008146C1"/>
    <w:rsid w:val="00815D58"/>
    <w:rsid w:val="00816071"/>
    <w:rsid w:val="008178E3"/>
    <w:rsid w:val="008220E2"/>
    <w:rsid w:val="008351BD"/>
    <w:rsid w:val="00835CFB"/>
    <w:rsid w:val="008378BA"/>
    <w:rsid w:val="008405EE"/>
    <w:rsid w:val="008412C7"/>
    <w:rsid w:val="00843304"/>
    <w:rsid w:val="00843388"/>
    <w:rsid w:val="00844873"/>
    <w:rsid w:val="008514CC"/>
    <w:rsid w:val="00852CA4"/>
    <w:rsid w:val="0085632A"/>
    <w:rsid w:val="00857FDE"/>
    <w:rsid w:val="00860220"/>
    <w:rsid w:val="008602C1"/>
    <w:rsid w:val="0086276E"/>
    <w:rsid w:val="00864279"/>
    <w:rsid w:val="008654C6"/>
    <w:rsid w:val="00865A2D"/>
    <w:rsid w:val="00867A41"/>
    <w:rsid w:val="00874288"/>
    <w:rsid w:val="008760D9"/>
    <w:rsid w:val="0087680D"/>
    <w:rsid w:val="008770DE"/>
    <w:rsid w:val="00877420"/>
    <w:rsid w:val="0088684E"/>
    <w:rsid w:val="008873D2"/>
    <w:rsid w:val="00887B8A"/>
    <w:rsid w:val="008A1D26"/>
    <w:rsid w:val="008A2233"/>
    <w:rsid w:val="008A340B"/>
    <w:rsid w:val="008A4923"/>
    <w:rsid w:val="008A5EB4"/>
    <w:rsid w:val="008A60D0"/>
    <w:rsid w:val="008B0F44"/>
    <w:rsid w:val="008B2D58"/>
    <w:rsid w:val="008B699B"/>
    <w:rsid w:val="008B6B96"/>
    <w:rsid w:val="008C0C0B"/>
    <w:rsid w:val="008C1155"/>
    <w:rsid w:val="008C4A95"/>
    <w:rsid w:val="008C4B80"/>
    <w:rsid w:val="008C7363"/>
    <w:rsid w:val="008D0F06"/>
    <w:rsid w:val="008D386D"/>
    <w:rsid w:val="008D4291"/>
    <w:rsid w:val="008D7E24"/>
    <w:rsid w:val="008E20C4"/>
    <w:rsid w:val="008E31AF"/>
    <w:rsid w:val="008E3D6F"/>
    <w:rsid w:val="008E44BA"/>
    <w:rsid w:val="008E526B"/>
    <w:rsid w:val="008E5943"/>
    <w:rsid w:val="008F1179"/>
    <w:rsid w:val="008F4DE5"/>
    <w:rsid w:val="008F6222"/>
    <w:rsid w:val="008F77A7"/>
    <w:rsid w:val="008F7AE2"/>
    <w:rsid w:val="008F7F71"/>
    <w:rsid w:val="0090078C"/>
    <w:rsid w:val="00902089"/>
    <w:rsid w:val="00902601"/>
    <w:rsid w:val="00905776"/>
    <w:rsid w:val="00905BD3"/>
    <w:rsid w:val="00907458"/>
    <w:rsid w:val="00907E21"/>
    <w:rsid w:val="0091512E"/>
    <w:rsid w:val="00915590"/>
    <w:rsid w:val="009166FC"/>
    <w:rsid w:val="0092031B"/>
    <w:rsid w:val="0092160D"/>
    <w:rsid w:val="00921B13"/>
    <w:rsid w:val="009226CD"/>
    <w:rsid w:val="00922E3E"/>
    <w:rsid w:val="0092460E"/>
    <w:rsid w:val="0092659D"/>
    <w:rsid w:val="00931B38"/>
    <w:rsid w:val="009320E3"/>
    <w:rsid w:val="0093264D"/>
    <w:rsid w:val="00933D63"/>
    <w:rsid w:val="00933EC1"/>
    <w:rsid w:val="0093798E"/>
    <w:rsid w:val="009437C3"/>
    <w:rsid w:val="0094519C"/>
    <w:rsid w:val="009454DD"/>
    <w:rsid w:val="0094741E"/>
    <w:rsid w:val="009479AF"/>
    <w:rsid w:val="00954A43"/>
    <w:rsid w:val="0095624E"/>
    <w:rsid w:val="00956B4E"/>
    <w:rsid w:val="00960A88"/>
    <w:rsid w:val="00961D70"/>
    <w:rsid w:val="00962497"/>
    <w:rsid w:val="009628F1"/>
    <w:rsid w:val="00963937"/>
    <w:rsid w:val="0096468F"/>
    <w:rsid w:val="00967F1B"/>
    <w:rsid w:val="00971A3B"/>
    <w:rsid w:val="00972AD5"/>
    <w:rsid w:val="00972B0B"/>
    <w:rsid w:val="00974CDB"/>
    <w:rsid w:val="00976AF3"/>
    <w:rsid w:val="009807CB"/>
    <w:rsid w:val="00981C49"/>
    <w:rsid w:val="0098240B"/>
    <w:rsid w:val="00982C85"/>
    <w:rsid w:val="0098346D"/>
    <w:rsid w:val="009836F6"/>
    <w:rsid w:val="00987966"/>
    <w:rsid w:val="009914A0"/>
    <w:rsid w:val="009914DF"/>
    <w:rsid w:val="0099156E"/>
    <w:rsid w:val="0099588B"/>
    <w:rsid w:val="00995EC4"/>
    <w:rsid w:val="00996937"/>
    <w:rsid w:val="00997581"/>
    <w:rsid w:val="009A0845"/>
    <w:rsid w:val="009A4643"/>
    <w:rsid w:val="009A6E9C"/>
    <w:rsid w:val="009B15B0"/>
    <w:rsid w:val="009B2CE9"/>
    <w:rsid w:val="009B49F6"/>
    <w:rsid w:val="009B5D9E"/>
    <w:rsid w:val="009C16FD"/>
    <w:rsid w:val="009C2490"/>
    <w:rsid w:val="009C2DA1"/>
    <w:rsid w:val="009C6B8A"/>
    <w:rsid w:val="009D04E3"/>
    <w:rsid w:val="009D0BBC"/>
    <w:rsid w:val="009D1D18"/>
    <w:rsid w:val="009D2678"/>
    <w:rsid w:val="009D2AD9"/>
    <w:rsid w:val="009D2BA6"/>
    <w:rsid w:val="009D5C95"/>
    <w:rsid w:val="009D7626"/>
    <w:rsid w:val="009E0A45"/>
    <w:rsid w:val="009E0C3F"/>
    <w:rsid w:val="009E16D6"/>
    <w:rsid w:val="009E1BB2"/>
    <w:rsid w:val="009E5F3C"/>
    <w:rsid w:val="009E75FA"/>
    <w:rsid w:val="009F0DB3"/>
    <w:rsid w:val="009F1FB5"/>
    <w:rsid w:val="009F2BA8"/>
    <w:rsid w:val="009F60E7"/>
    <w:rsid w:val="009F67F0"/>
    <w:rsid w:val="009F68B0"/>
    <w:rsid w:val="00A01791"/>
    <w:rsid w:val="00A05DA8"/>
    <w:rsid w:val="00A06639"/>
    <w:rsid w:val="00A10B54"/>
    <w:rsid w:val="00A1245A"/>
    <w:rsid w:val="00A13C6D"/>
    <w:rsid w:val="00A165E3"/>
    <w:rsid w:val="00A20153"/>
    <w:rsid w:val="00A20E43"/>
    <w:rsid w:val="00A24616"/>
    <w:rsid w:val="00A25DD2"/>
    <w:rsid w:val="00A26813"/>
    <w:rsid w:val="00A30B30"/>
    <w:rsid w:val="00A34366"/>
    <w:rsid w:val="00A3535C"/>
    <w:rsid w:val="00A37F64"/>
    <w:rsid w:val="00A4132B"/>
    <w:rsid w:val="00A41481"/>
    <w:rsid w:val="00A42059"/>
    <w:rsid w:val="00A425E0"/>
    <w:rsid w:val="00A43794"/>
    <w:rsid w:val="00A45D27"/>
    <w:rsid w:val="00A47752"/>
    <w:rsid w:val="00A52636"/>
    <w:rsid w:val="00A54F18"/>
    <w:rsid w:val="00A55C87"/>
    <w:rsid w:val="00A56F54"/>
    <w:rsid w:val="00A6192D"/>
    <w:rsid w:val="00A63BDA"/>
    <w:rsid w:val="00A64AB6"/>
    <w:rsid w:val="00A713F3"/>
    <w:rsid w:val="00A72932"/>
    <w:rsid w:val="00A73293"/>
    <w:rsid w:val="00A7345C"/>
    <w:rsid w:val="00A74F88"/>
    <w:rsid w:val="00A7597A"/>
    <w:rsid w:val="00A802BC"/>
    <w:rsid w:val="00A80A54"/>
    <w:rsid w:val="00A81A5A"/>
    <w:rsid w:val="00A852A2"/>
    <w:rsid w:val="00A870EA"/>
    <w:rsid w:val="00A91159"/>
    <w:rsid w:val="00A91391"/>
    <w:rsid w:val="00A9665D"/>
    <w:rsid w:val="00A96ED9"/>
    <w:rsid w:val="00A978CD"/>
    <w:rsid w:val="00AA0AF3"/>
    <w:rsid w:val="00AA34FB"/>
    <w:rsid w:val="00AA4B03"/>
    <w:rsid w:val="00AA4D06"/>
    <w:rsid w:val="00AA5185"/>
    <w:rsid w:val="00AB0739"/>
    <w:rsid w:val="00AB158E"/>
    <w:rsid w:val="00AB5389"/>
    <w:rsid w:val="00AB59AC"/>
    <w:rsid w:val="00AB73C5"/>
    <w:rsid w:val="00AB7DCA"/>
    <w:rsid w:val="00AB7DEE"/>
    <w:rsid w:val="00AC538C"/>
    <w:rsid w:val="00AC6680"/>
    <w:rsid w:val="00AC6C1A"/>
    <w:rsid w:val="00AC793A"/>
    <w:rsid w:val="00AD144D"/>
    <w:rsid w:val="00AD28F9"/>
    <w:rsid w:val="00AE1E20"/>
    <w:rsid w:val="00AE322D"/>
    <w:rsid w:val="00AE32F8"/>
    <w:rsid w:val="00AE3B4F"/>
    <w:rsid w:val="00AE4C26"/>
    <w:rsid w:val="00AE52B0"/>
    <w:rsid w:val="00AF138D"/>
    <w:rsid w:val="00AF38E9"/>
    <w:rsid w:val="00AF6A5C"/>
    <w:rsid w:val="00B014C0"/>
    <w:rsid w:val="00B028E5"/>
    <w:rsid w:val="00B10B2A"/>
    <w:rsid w:val="00B143FF"/>
    <w:rsid w:val="00B15F69"/>
    <w:rsid w:val="00B16261"/>
    <w:rsid w:val="00B16F0E"/>
    <w:rsid w:val="00B20771"/>
    <w:rsid w:val="00B208D5"/>
    <w:rsid w:val="00B21F67"/>
    <w:rsid w:val="00B242DE"/>
    <w:rsid w:val="00B3016D"/>
    <w:rsid w:val="00B302EF"/>
    <w:rsid w:val="00B30819"/>
    <w:rsid w:val="00B3217C"/>
    <w:rsid w:val="00B34D9F"/>
    <w:rsid w:val="00B34E02"/>
    <w:rsid w:val="00B353D9"/>
    <w:rsid w:val="00B3660B"/>
    <w:rsid w:val="00B37D94"/>
    <w:rsid w:val="00B405FF"/>
    <w:rsid w:val="00B41A4E"/>
    <w:rsid w:val="00B42DB9"/>
    <w:rsid w:val="00B44C80"/>
    <w:rsid w:val="00B461BE"/>
    <w:rsid w:val="00B47BCB"/>
    <w:rsid w:val="00B47FBB"/>
    <w:rsid w:val="00B50C98"/>
    <w:rsid w:val="00B50DB0"/>
    <w:rsid w:val="00B50ECC"/>
    <w:rsid w:val="00B50F84"/>
    <w:rsid w:val="00B51247"/>
    <w:rsid w:val="00B519C9"/>
    <w:rsid w:val="00B52D70"/>
    <w:rsid w:val="00B5357F"/>
    <w:rsid w:val="00B538C0"/>
    <w:rsid w:val="00B55169"/>
    <w:rsid w:val="00B5725C"/>
    <w:rsid w:val="00B57EDF"/>
    <w:rsid w:val="00B60CF0"/>
    <w:rsid w:val="00B66C59"/>
    <w:rsid w:val="00B67DF0"/>
    <w:rsid w:val="00B707F4"/>
    <w:rsid w:val="00B70F5E"/>
    <w:rsid w:val="00B71726"/>
    <w:rsid w:val="00B71920"/>
    <w:rsid w:val="00B762AE"/>
    <w:rsid w:val="00B81AA4"/>
    <w:rsid w:val="00B847CA"/>
    <w:rsid w:val="00B87253"/>
    <w:rsid w:val="00B87F74"/>
    <w:rsid w:val="00B90984"/>
    <w:rsid w:val="00B913BF"/>
    <w:rsid w:val="00B9253D"/>
    <w:rsid w:val="00B938D0"/>
    <w:rsid w:val="00B93FE0"/>
    <w:rsid w:val="00B94397"/>
    <w:rsid w:val="00B96086"/>
    <w:rsid w:val="00B96E7F"/>
    <w:rsid w:val="00B971B8"/>
    <w:rsid w:val="00BA0F17"/>
    <w:rsid w:val="00BA1FDD"/>
    <w:rsid w:val="00BA2291"/>
    <w:rsid w:val="00BA5C70"/>
    <w:rsid w:val="00BA6B6D"/>
    <w:rsid w:val="00BB08CE"/>
    <w:rsid w:val="00BB214C"/>
    <w:rsid w:val="00BB225E"/>
    <w:rsid w:val="00BB3444"/>
    <w:rsid w:val="00BB4FDA"/>
    <w:rsid w:val="00BC14AA"/>
    <w:rsid w:val="00BC2150"/>
    <w:rsid w:val="00BC3091"/>
    <w:rsid w:val="00BC3BB6"/>
    <w:rsid w:val="00BC3C32"/>
    <w:rsid w:val="00BD1F09"/>
    <w:rsid w:val="00BD25D6"/>
    <w:rsid w:val="00BD303F"/>
    <w:rsid w:val="00BD4042"/>
    <w:rsid w:val="00BD5380"/>
    <w:rsid w:val="00BE0518"/>
    <w:rsid w:val="00BE1568"/>
    <w:rsid w:val="00BE2287"/>
    <w:rsid w:val="00BE2C17"/>
    <w:rsid w:val="00BE31DB"/>
    <w:rsid w:val="00BE3816"/>
    <w:rsid w:val="00BF050E"/>
    <w:rsid w:val="00BF08A3"/>
    <w:rsid w:val="00BF1101"/>
    <w:rsid w:val="00BF2FF2"/>
    <w:rsid w:val="00BF5AB3"/>
    <w:rsid w:val="00BF5D97"/>
    <w:rsid w:val="00BF6CA2"/>
    <w:rsid w:val="00C00D9F"/>
    <w:rsid w:val="00C07B75"/>
    <w:rsid w:val="00C10509"/>
    <w:rsid w:val="00C10FE3"/>
    <w:rsid w:val="00C139C0"/>
    <w:rsid w:val="00C13F5B"/>
    <w:rsid w:val="00C1709B"/>
    <w:rsid w:val="00C174CA"/>
    <w:rsid w:val="00C17F57"/>
    <w:rsid w:val="00C20C1F"/>
    <w:rsid w:val="00C243EE"/>
    <w:rsid w:val="00C24C70"/>
    <w:rsid w:val="00C257ED"/>
    <w:rsid w:val="00C3142E"/>
    <w:rsid w:val="00C32D38"/>
    <w:rsid w:val="00C35408"/>
    <w:rsid w:val="00C42937"/>
    <w:rsid w:val="00C42C3A"/>
    <w:rsid w:val="00C42D6B"/>
    <w:rsid w:val="00C42DF0"/>
    <w:rsid w:val="00C47A67"/>
    <w:rsid w:val="00C47EE6"/>
    <w:rsid w:val="00C47F10"/>
    <w:rsid w:val="00C503C9"/>
    <w:rsid w:val="00C53073"/>
    <w:rsid w:val="00C53B51"/>
    <w:rsid w:val="00C5473D"/>
    <w:rsid w:val="00C55813"/>
    <w:rsid w:val="00C57D4E"/>
    <w:rsid w:val="00C6173D"/>
    <w:rsid w:val="00C62467"/>
    <w:rsid w:val="00C62D8B"/>
    <w:rsid w:val="00C64DF0"/>
    <w:rsid w:val="00C65FD8"/>
    <w:rsid w:val="00C66A8E"/>
    <w:rsid w:val="00C70F3C"/>
    <w:rsid w:val="00C72CF1"/>
    <w:rsid w:val="00C7312D"/>
    <w:rsid w:val="00C73181"/>
    <w:rsid w:val="00C759A8"/>
    <w:rsid w:val="00C76B86"/>
    <w:rsid w:val="00C7739A"/>
    <w:rsid w:val="00C77606"/>
    <w:rsid w:val="00C77B8B"/>
    <w:rsid w:val="00C824BD"/>
    <w:rsid w:val="00C82654"/>
    <w:rsid w:val="00C83615"/>
    <w:rsid w:val="00C83F16"/>
    <w:rsid w:val="00C866F7"/>
    <w:rsid w:val="00C91786"/>
    <w:rsid w:val="00C91A0F"/>
    <w:rsid w:val="00C956E4"/>
    <w:rsid w:val="00C96206"/>
    <w:rsid w:val="00C96B05"/>
    <w:rsid w:val="00C97B83"/>
    <w:rsid w:val="00CA2172"/>
    <w:rsid w:val="00CA34EF"/>
    <w:rsid w:val="00CB1356"/>
    <w:rsid w:val="00CB3764"/>
    <w:rsid w:val="00CB4C8B"/>
    <w:rsid w:val="00CB56A3"/>
    <w:rsid w:val="00CC2204"/>
    <w:rsid w:val="00CC2395"/>
    <w:rsid w:val="00CC50A8"/>
    <w:rsid w:val="00CC51AF"/>
    <w:rsid w:val="00CC5CB0"/>
    <w:rsid w:val="00CD2307"/>
    <w:rsid w:val="00CD2743"/>
    <w:rsid w:val="00CD5CCD"/>
    <w:rsid w:val="00CE2485"/>
    <w:rsid w:val="00CE2A4E"/>
    <w:rsid w:val="00CE3A4E"/>
    <w:rsid w:val="00CF0213"/>
    <w:rsid w:val="00CF3F6C"/>
    <w:rsid w:val="00CF53B9"/>
    <w:rsid w:val="00CF713A"/>
    <w:rsid w:val="00D0149C"/>
    <w:rsid w:val="00D0207D"/>
    <w:rsid w:val="00D02E12"/>
    <w:rsid w:val="00D045BA"/>
    <w:rsid w:val="00D05AEB"/>
    <w:rsid w:val="00D06ECB"/>
    <w:rsid w:val="00D115FF"/>
    <w:rsid w:val="00D11C69"/>
    <w:rsid w:val="00D11D69"/>
    <w:rsid w:val="00D12FDA"/>
    <w:rsid w:val="00D165B3"/>
    <w:rsid w:val="00D170E0"/>
    <w:rsid w:val="00D174AD"/>
    <w:rsid w:val="00D2267E"/>
    <w:rsid w:val="00D23048"/>
    <w:rsid w:val="00D23CCB"/>
    <w:rsid w:val="00D23D8F"/>
    <w:rsid w:val="00D240CE"/>
    <w:rsid w:val="00D24305"/>
    <w:rsid w:val="00D24342"/>
    <w:rsid w:val="00D244CF"/>
    <w:rsid w:val="00D248BF"/>
    <w:rsid w:val="00D274C1"/>
    <w:rsid w:val="00D3085D"/>
    <w:rsid w:val="00D34AA3"/>
    <w:rsid w:val="00D35298"/>
    <w:rsid w:val="00D35333"/>
    <w:rsid w:val="00D37C1D"/>
    <w:rsid w:val="00D41ADA"/>
    <w:rsid w:val="00D42659"/>
    <w:rsid w:val="00D454D4"/>
    <w:rsid w:val="00D45E3C"/>
    <w:rsid w:val="00D46BAF"/>
    <w:rsid w:val="00D545BF"/>
    <w:rsid w:val="00D561A8"/>
    <w:rsid w:val="00D57260"/>
    <w:rsid w:val="00D57FD6"/>
    <w:rsid w:val="00D61A61"/>
    <w:rsid w:val="00D64032"/>
    <w:rsid w:val="00D64ECB"/>
    <w:rsid w:val="00D737BA"/>
    <w:rsid w:val="00D73BC3"/>
    <w:rsid w:val="00D74750"/>
    <w:rsid w:val="00D75215"/>
    <w:rsid w:val="00D815D2"/>
    <w:rsid w:val="00D825A8"/>
    <w:rsid w:val="00D83B1A"/>
    <w:rsid w:val="00D83B32"/>
    <w:rsid w:val="00D8496A"/>
    <w:rsid w:val="00D86C02"/>
    <w:rsid w:val="00D9148A"/>
    <w:rsid w:val="00D9293E"/>
    <w:rsid w:val="00D93087"/>
    <w:rsid w:val="00D94FC6"/>
    <w:rsid w:val="00DA1F16"/>
    <w:rsid w:val="00DA41CD"/>
    <w:rsid w:val="00DA5698"/>
    <w:rsid w:val="00DA77D3"/>
    <w:rsid w:val="00DA7FC1"/>
    <w:rsid w:val="00DB28F8"/>
    <w:rsid w:val="00DB4F04"/>
    <w:rsid w:val="00DB711F"/>
    <w:rsid w:val="00DC077E"/>
    <w:rsid w:val="00DC3D6F"/>
    <w:rsid w:val="00DC460F"/>
    <w:rsid w:val="00DC78ED"/>
    <w:rsid w:val="00DD1599"/>
    <w:rsid w:val="00DD15FE"/>
    <w:rsid w:val="00DD2BDB"/>
    <w:rsid w:val="00DD463D"/>
    <w:rsid w:val="00DD4819"/>
    <w:rsid w:val="00DD4CC1"/>
    <w:rsid w:val="00DD658A"/>
    <w:rsid w:val="00DD778D"/>
    <w:rsid w:val="00DD78A0"/>
    <w:rsid w:val="00DE0752"/>
    <w:rsid w:val="00DE15A8"/>
    <w:rsid w:val="00DE2B54"/>
    <w:rsid w:val="00DE37AC"/>
    <w:rsid w:val="00DE5842"/>
    <w:rsid w:val="00DE726A"/>
    <w:rsid w:val="00DF1185"/>
    <w:rsid w:val="00DF291C"/>
    <w:rsid w:val="00DF4F0E"/>
    <w:rsid w:val="00DF7148"/>
    <w:rsid w:val="00DF7F1F"/>
    <w:rsid w:val="00E01193"/>
    <w:rsid w:val="00E01625"/>
    <w:rsid w:val="00E041CA"/>
    <w:rsid w:val="00E04501"/>
    <w:rsid w:val="00E06EDB"/>
    <w:rsid w:val="00E143D0"/>
    <w:rsid w:val="00E150DD"/>
    <w:rsid w:val="00E15AFC"/>
    <w:rsid w:val="00E16FF3"/>
    <w:rsid w:val="00E20E34"/>
    <w:rsid w:val="00E21779"/>
    <w:rsid w:val="00E22204"/>
    <w:rsid w:val="00E223D3"/>
    <w:rsid w:val="00E24E3C"/>
    <w:rsid w:val="00E26031"/>
    <w:rsid w:val="00E267D9"/>
    <w:rsid w:val="00E26BE5"/>
    <w:rsid w:val="00E31D9E"/>
    <w:rsid w:val="00E32C37"/>
    <w:rsid w:val="00E33580"/>
    <w:rsid w:val="00E33F49"/>
    <w:rsid w:val="00E343AD"/>
    <w:rsid w:val="00E35BD0"/>
    <w:rsid w:val="00E36038"/>
    <w:rsid w:val="00E42539"/>
    <w:rsid w:val="00E50FDA"/>
    <w:rsid w:val="00E518A3"/>
    <w:rsid w:val="00E5248C"/>
    <w:rsid w:val="00E53698"/>
    <w:rsid w:val="00E55B21"/>
    <w:rsid w:val="00E5757B"/>
    <w:rsid w:val="00E61938"/>
    <w:rsid w:val="00E6218F"/>
    <w:rsid w:val="00E657AE"/>
    <w:rsid w:val="00E67D15"/>
    <w:rsid w:val="00E7159B"/>
    <w:rsid w:val="00E71A7D"/>
    <w:rsid w:val="00E72370"/>
    <w:rsid w:val="00E73295"/>
    <w:rsid w:val="00E778FD"/>
    <w:rsid w:val="00E8220C"/>
    <w:rsid w:val="00E83689"/>
    <w:rsid w:val="00E8557B"/>
    <w:rsid w:val="00E92B40"/>
    <w:rsid w:val="00EA0AA4"/>
    <w:rsid w:val="00EA1473"/>
    <w:rsid w:val="00EA3B4A"/>
    <w:rsid w:val="00EA3E67"/>
    <w:rsid w:val="00EA556D"/>
    <w:rsid w:val="00EA6ACA"/>
    <w:rsid w:val="00EA7EF8"/>
    <w:rsid w:val="00EB0ED0"/>
    <w:rsid w:val="00EB651C"/>
    <w:rsid w:val="00EB7143"/>
    <w:rsid w:val="00EC1623"/>
    <w:rsid w:val="00EC1643"/>
    <w:rsid w:val="00EC268C"/>
    <w:rsid w:val="00EC276F"/>
    <w:rsid w:val="00EC277D"/>
    <w:rsid w:val="00EC2F7A"/>
    <w:rsid w:val="00EC5AC3"/>
    <w:rsid w:val="00ED0147"/>
    <w:rsid w:val="00ED053A"/>
    <w:rsid w:val="00ED25D1"/>
    <w:rsid w:val="00ED3106"/>
    <w:rsid w:val="00ED31F2"/>
    <w:rsid w:val="00ED404B"/>
    <w:rsid w:val="00ED6CDA"/>
    <w:rsid w:val="00EE6EC4"/>
    <w:rsid w:val="00EF0325"/>
    <w:rsid w:val="00EF4F68"/>
    <w:rsid w:val="00EF6C43"/>
    <w:rsid w:val="00EF75F0"/>
    <w:rsid w:val="00F0056F"/>
    <w:rsid w:val="00F014A0"/>
    <w:rsid w:val="00F029EB"/>
    <w:rsid w:val="00F02A53"/>
    <w:rsid w:val="00F101C5"/>
    <w:rsid w:val="00F10911"/>
    <w:rsid w:val="00F1306D"/>
    <w:rsid w:val="00F1324A"/>
    <w:rsid w:val="00F136C4"/>
    <w:rsid w:val="00F15235"/>
    <w:rsid w:val="00F15D05"/>
    <w:rsid w:val="00F15E2E"/>
    <w:rsid w:val="00F16822"/>
    <w:rsid w:val="00F2087D"/>
    <w:rsid w:val="00F20B55"/>
    <w:rsid w:val="00F2254A"/>
    <w:rsid w:val="00F26F0F"/>
    <w:rsid w:val="00F27913"/>
    <w:rsid w:val="00F311A8"/>
    <w:rsid w:val="00F3208B"/>
    <w:rsid w:val="00F321D4"/>
    <w:rsid w:val="00F36433"/>
    <w:rsid w:val="00F37866"/>
    <w:rsid w:val="00F407C1"/>
    <w:rsid w:val="00F418D4"/>
    <w:rsid w:val="00F41B3C"/>
    <w:rsid w:val="00F41F25"/>
    <w:rsid w:val="00F421F4"/>
    <w:rsid w:val="00F43946"/>
    <w:rsid w:val="00F43BB9"/>
    <w:rsid w:val="00F4438D"/>
    <w:rsid w:val="00F45030"/>
    <w:rsid w:val="00F478E9"/>
    <w:rsid w:val="00F50A4E"/>
    <w:rsid w:val="00F53099"/>
    <w:rsid w:val="00F532D7"/>
    <w:rsid w:val="00F53A48"/>
    <w:rsid w:val="00F54442"/>
    <w:rsid w:val="00F57DAF"/>
    <w:rsid w:val="00F607D0"/>
    <w:rsid w:val="00F63DD7"/>
    <w:rsid w:val="00F64B8E"/>
    <w:rsid w:val="00F71C31"/>
    <w:rsid w:val="00F73709"/>
    <w:rsid w:val="00F746C8"/>
    <w:rsid w:val="00F7723F"/>
    <w:rsid w:val="00F77EE9"/>
    <w:rsid w:val="00F80D0B"/>
    <w:rsid w:val="00F82879"/>
    <w:rsid w:val="00F839A5"/>
    <w:rsid w:val="00F83A4A"/>
    <w:rsid w:val="00F86007"/>
    <w:rsid w:val="00F873DA"/>
    <w:rsid w:val="00F87BFE"/>
    <w:rsid w:val="00F87E8E"/>
    <w:rsid w:val="00F9164B"/>
    <w:rsid w:val="00F92601"/>
    <w:rsid w:val="00F92868"/>
    <w:rsid w:val="00F9469A"/>
    <w:rsid w:val="00F9657E"/>
    <w:rsid w:val="00F97560"/>
    <w:rsid w:val="00FA0A21"/>
    <w:rsid w:val="00FA2092"/>
    <w:rsid w:val="00FA28BC"/>
    <w:rsid w:val="00FA2C2E"/>
    <w:rsid w:val="00FA2FA3"/>
    <w:rsid w:val="00FA6314"/>
    <w:rsid w:val="00FA6A97"/>
    <w:rsid w:val="00FB4A93"/>
    <w:rsid w:val="00FB5059"/>
    <w:rsid w:val="00FB51AC"/>
    <w:rsid w:val="00FB6E6F"/>
    <w:rsid w:val="00FC3390"/>
    <w:rsid w:val="00FC4541"/>
    <w:rsid w:val="00FC64B6"/>
    <w:rsid w:val="00FC67AA"/>
    <w:rsid w:val="00FD1F25"/>
    <w:rsid w:val="00FD4C96"/>
    <w:rsid w:val="00FD56F4"/>
    <w:rsid w:val="00FD6E8E"/>
    <w:rsid w:val="00FE1383"/>
    <w:rsid w:val="00FE20EC"/>
    <w:rsid w:val="00FE507D"/>
    <w:rsid w:val="00FF3F02"/>
    <w:rsid w:val="00FF48C7"/>
    <w:rsid w:val="00FF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8A718"/>
  <w15:docId w15:val="{FE4E7071-C436-4890-B13B-4BA727F4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lang w:val="en-US" w:eastAsia="ja-JP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8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3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3E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3E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3E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3E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3E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12" w:space="4" w:color="5B9BD5" w:themeColor="accent1"/>
      </w:pBdr>
      <w:spacing w:after="120"/>
      <w:contextualSpacing/>
    </w:pPr>
    <w:rPr>
      <w:rFonts w:asciiTheme="majorHAnsi" w:eastAsiaTheme="majorEastAsia" w:hAnsiTheme="majorHAnsi" w:cstheme="majorBidi"/>
      <w:color w:val="5B9BD5" w:themeColor="accent1"/>
      <w:kern w:val="28"/>
      <w:sz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5B9BD5" w:themeColor="accent1"/>
      <w:kern w:val="28"/>
      <w:sz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ectionHeading">
    <w:name w:val="Section Heading"/>
    <w:basedOn w:val="Normal"/>
    <w:next w:val="Normal"/>
    <w:uiPriority w:val="1"/>
    <w:qFormat/>
    <w:pPr>
      <w:spacing w:before="500" w:after="100"/>
    </w:pPr>
    <w:rPr>
      <w:rFonts w:asciiTheme="majorHAnsi" w:eastAsiaTheme="majorEastAsia" w:hAnsiTheme="majorHAnsi" w:cstheme="majorBidi"/>
      <w:b/>
      <w:bCs/>
      <w:color w:val="84B3DF" w:themeColor="accent1" w:themeTint="BF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80"/>
    </w:pPr>
  </w:style>
  <w:style w:type="paragraph" w:customStyle="1" w:styleId="Subsection">
    <w:name w:val="Subsection"/>
    <w:basedOn w:val="Normal"/>
    <w:uiPriority w:val="1"/>
    <w:qFormat/>
    <w:pPr>
      <w:spacing w:before="280" w:after="120"/>
    </w:pPr>
    <w:rPr>
      <w:b/>
      <w:bCs/>
      <w:caps/>
      <w:color w:val="171717" w:themeColor="background2" w:themeShade="1A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  <w:jc w:val="right"/>
    </w:pPr>
    <w:rPr>
      <w:color w:val="5B9BD5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8654C6"/>
    <w:rPr>
      <w:color w:val="0563C1" w:themeColor="hyperlink"/>
      <w:u w:val="single"/>
    </w:rPr>
  </w:style>
  <w:style w:type="paragraph" w:customStyle="1" w:styleId="CustomSectionHeading">
    <w:name w:val="Custom Section Heading"/>
    <w:basedOn w:val="Normal"/>
    <w:next w:val="Normal"/>
    <w:qFormat/>
    <w:rsid w:val="008654C6"/>
    <w:pPr>
      <w:spacing w:after="160" w:line="259" w:lineRule="auto"/>
    </w:pPr>
    <w:rPr>
      <w:rFonts w:ascii="Cambria" w:hAnsi="Cambria"/>
      <w:b/>
      <w:color w:val="595959" w:themeColor="text1" w:themeTint="A6"/>
      <w:sz w:val="24"/>
      <w:szCs w:val="22"/>
      <w:lang w:eastAsia="en-US"/>
    </w:rPr>
  </w:style>
  <w:style w:type="table" w:styleId="TableGrid">
    <w:name w:val="Table Grid"/>
    <w:basedOn w:val="TableNormal"/>
    <w:uiPriority w:val="39"/>
    <w:rsid w:val="002754D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2754D9"/>
    <w:pPr>
      <w:ind w:left="720"/>
      <w:contextualSpacing/>
    </w:pPr>
  </w:style>
  <w:style w:type="table" w:styleId="PlainTable4">
    <w:name w:val="Plain Table 4"/>
    <w:basedOn w:val="TableNormal"/>
    <w:uiPriority w:val="44"/>
    <w:rsid w:val="0006370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75A2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8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8E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8E5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8E5"/>
    <w:rPr>
      <w:b/>
      <w:b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8E5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8E5"/>
    <w:rPr>
      <w:rFonts w:ascii="Segoe UI" w:hAnsi="Segoe UI" w:cs="Segoe UI"/>
      <w:szCs w:val="18"/>
    </w:rPr>
  </w:style>
  <w:style w:type="paragraph" w:styleId="NoSpacing">
    <w:name w:val="No Spacing"/>
    <w:uiPriority w:val="36"/>
    <w:qFormat/>
    <w:rsid w:val="00D93087"/>
    <w:pPr>
      <w:spacing w:after="0"/>
    </w:pPr>
  </w:style>
  <w:style w:type="character" w:styleId="Emphasis">
    <w:name w:val="Emphasis"/>
    <w:basedOn w:val="DefaultParagraphFont"/>
    <w:uiPriority w:val="20"/>
    <w:qFormat/>
    <w:rsid w:val="00E6218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368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93459"/>
    <w:rPr>
      <w:color w:val="808080"/>
      <w:shd w:val="clear" w:color="auto" w:fill="E6E6E6"/>
    </w:rPr>
  </w:style>
  <w:style w:type="character" w:customStyle="1" w:styleId="vanity-namedomain">
    <w:name w:val="vanity-name__domain"/>
    <w:basedOn w:val="DefaultParagraphFont"/>
    <w:rsid w:val="00A52636"/>
  </w:style>
  <w:style w:type="character" w:customStyle="1" w:styleId="vanity-namedisplay-name">
    <w:name w:val="vanity-name__display-name"/>
    <w:basedOn w:val="DefaultParagraphFont"/>
    <w:rsid w:val="00A52636"/>
  </w:style>
  <w:style w:type="paragraph" w:customStyle="1" w:styleId="Default">
    <w:name w:val="Default"/>
    <w:rsid w:val="009D5C95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53EB"/>
  </w:style>
  <w:style w:type="paragraph" w:styleId="BlockText">
    <w:name w:val="Block Text"/>
    <w:basedOn w:val="Normal"/>
    <w:uiPriority w:val="99"/>
    <w:semiHidden/>
    <w:unhideWhenUsed/>
    <w:rsid w:val="000B53E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B53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53EB"/>
  </w:style>
  <w:style w:type="paragraph" w:styleId="BodyText2">
    <w:name w:val="Body Text 2"/>
    <w:basedOn w:val="Normal"/>
    <w:link w:val="BodyText2Char"/>
    <w:uiPriority w:val="99"/>
    <w:semiHidden/>
    <w:unhideWhenUsed/>
    <w:rsid w:val="000B53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53EB"/>
  </w:style>
  <w:style w:type="paragraph" w:styleId="BodyText3">
    <w:name w:val="Body Text 3"/>
    <w:basedOn w:val="Normal"/>
    <w:link w:val="BodyText3Char"/>
    <w:uiPriority w:val="99"/>
    <w:semiHidden/>
    <w:unhideWhenUsed/>
    <w:rsid w:val="000B53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53EB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53EB"/>
    <w:pPr>
      <w:spacing w:after="2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53E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53E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53E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53EB"/>
    <w:pPr>
      <w:spacing w:after="28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53E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53E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53E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53E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53EB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53EB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B53EB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53E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53EB"/>
  </w:style>
  <w:style w:type="character" w:customStyle="1" w:styleId="DateChar">
    <w:name w:val="Date Char"/>
    <w:basedOn w:val="DefaultParagraphFont"/>
    <w:link w:val="Date"/>
    <w:uiPriority w:val="99"/>
    <w:semiHidden/>
    <w:rsid w:val="000B53EB"/>
  </w:style>
  <w:style w:type="paragraph" w:styleId="DocumentMap">
    <w:name w:val="Document Map"/>
    <w:basedOn w:val="Normal"/>
    <w:link w:val="DocumentMapChar"/>
    <w:uiPriority w:val="99"/>
    <w:semiHidden/>
    <w:unhideWhenUsed/>
    <w:rsid w:val="000B53EB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53E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53EB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53EB"/>
  </w:style>
  <w:style w:type="paragraph" w:styleId="EndnoteText">
    <w:name w:val="endnote text"/>
    <w:basedOn w:val="Normal"/>
    <w:link w:val="EndnoteTextChar"/>
    <w:uiPriority w:val="99"/>
    <w:semiHidden/>
    <w:unhideWhenUsed/>
    <w:rsid w:val="000B53EB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53EB"/>
    <w:rPr>
      <w:sz w:val="20"/>
    </w:rPr>
  </w:style>
  <w:style w:type="paragraph" w:styleId="EnvelopeAddress">
    <w:name w:val="envelope address"/>
    <w:basedOn w:val="Normal"/>
    <w:uiPriority w:val="99"/>
    <w:semiHidden/>
    <w:unhideWhenUsed/>
    <w:rsid w:val="000B53EB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B53EB"/>
    <w:pPr>
      <w:spacing w:after="0"/>
    </w:pPr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53EB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53EB"/>
    <w:rPr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3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3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3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3E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3E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3E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3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3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B53EB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53E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53EB"/>
    <w:pPr>
      <w:spacing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53EB"/>
    <w:rPr>
      <w:rFonts w:ascii="Consolas" w:hAnsi="Consolas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53EB"/>
    <w:pPr>
      <w:spacing w:after="0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53EB"/>
    <w:pPr>
      <w:spacing w:after="0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53EB"/>
    <w:pPr>
      <w:spacing w:after="0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53EB"/>
    <w:pPr>
      <w:spacing w:after="0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53EB"/>
    <w:pPr>
      <w:spacing w:after="0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53EB"/>
    <w:pPr>
      <w:spacing w:after="0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53EB"/>
    <w:pPr>
      <w:spacing w:after="0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53EB"/>
    <w:pPr>
      <w:spacing w:after="0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53EB"/>
    <w:pPr>
      <w:spacing w:after="0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53E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B53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3EB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0B53E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B53E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B53E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B53E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B53E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0B53EB"/>
    <w:pPr>
      <w:numPr>
        <w:numId w:val="4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53EB"/>
    <w:pPr>
      <w:numPr>
        <w:numId w:val="5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53EB"/>
    <w:pPr>
      <w:numPr>
        <w:numId w:val="5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53EB"/>
    <w:pPr>
      <w:numPr>
        <w:numId w:val="5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53E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53E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53E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53E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53E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B53EB"/>
    <w:pPr>
      <w:numPr>
        <w:numId w:val="5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53EB"/>
    <w:pPr>
      <w:numPr>
        <w:numId w:val="5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53EB"/>
    <w:pPr>
      <w:numPr>
        <w:numId w:val="5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53EB"/>
    <w:pPr>
      <w:numPr>
        <w:numId w:val="5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53EB"/>
    <w:pPr>
      <w:numPr>
        <w:numId w:val="5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B53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53EB"/>
    <w:rPr>
      <w:rFonts w:ascii="Consolas" w:hAnsi="Consolas"/>
      <w:sz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53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53E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B53E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B53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53EB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53EB"/>
  </w:style>
  <w:style w:type="paragraph" w:styleId="PlainText">
    <w:name w:val="Plain Text"/>
    <w:basedOn w:val="Normal"/>
    <w:link w:val="PlainTextChar"/>
    <w:uiPriority w:val="99"/>
    <w:semiHidden/>
    <w:unhideWhenUsed/>
    <w:rsid w:val="000B53EB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53EB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B53EB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3EB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53E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53EB"/>
  </w:style>
  <w:style w:type="paragraph" w:styleId="Signature">
    <w:name w:val="Signature"/>
    <w:basedOn w:val="Normal"/>
    <w:link w:val="SignatureChar"/>
    <w:uiPriority w:val="99"/>
    <w:semiHidden/>
    <w:unhideWhenUsed/>
    <w:rsid w:val="000B53EB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53EB"/>
  </w:style>
  <w:style w:type="paragraph" w:styleId="Subtitle">
    <w:name w:val="Subtitle"/>
    <w:basedOn w:val="Normal"/>
    <w:next w:val="Normal"/>
    <w:link w:val="SubtitleChar"/>
    <w:uiPriority w:val="3"/>
    <w:semiHidden/>
    <w:unhideWhenUsed/>
    <w:qFormat/>
    <w:rsid w:val="000B53E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semiHidden/>
    <w:rsid w:val="000B53E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53EB"/>
    <w:pPr>
      <w:spacing w:after="0"/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53EB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0B53E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53E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53EB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53EB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53EB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53EB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53EB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53EB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53EB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53EB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53E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linkedin.com/in/jorge-montolio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www.jorgemontolio.com/project-overview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ore.steampowered.com/app/997070/Marvels_Avengers__The_Definitive_Edition/" TargetMode="External"/><Relationship Id="rId42" Type="http://schemas.openxmlformats.org/officeDocument/2006/relationships/hyperlink" Target="https://www.jorgemontolio.com/project-overview" TargetMode="External"/><Relationship Id="rId47" Type="http://schemas.openxmlformats.org/officeDocument/2006/relationships/hyperlink" Target="https://store.steampowered.com/app/512540/ARK_Scorched_Earth__Expansion_Pack/" TargetMode="External"/><Relationship Id="rId50" Type="http://schemas.openxmlformats.org/officeDocument/2006/relationships/image" Target="media/image24.png"/><Relationship Id="rId55" Type="http://schemas.openxmlformats.org/officeDocument/2006/relationships/hyperlink" Target="https://store.steampowered.com/app/834910/ATLAS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nkedin.com/in/jorge-montolio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ore.steampowered.com/app/997070/Marvels_Avengers__The_Definitive_Edition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hyperlink" Target="https://store.steampowered.com/app/512540/ARK_Scorched_Earth__Expansion_Pack/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jorgemontolio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store.steampowered.com/app/997070/Marvels_Avengers__The_Definitive_Edition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1.png"/><Relationship Id="rId48" Type="http://schemas.openxmlformats.org/officeDocument/2006/relationships/hyperlink" Target="https://store.steampowered.com/app/708770/ARK_Aberration__Expansion_Pack/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numbering" Target="numbering.xml"/><Relationship Id="rId12" Type="http://schemas.openxmlformats.org/officeDocument/2006/relationships/hyperlink" Target="http://www.jorgemontolio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hyperlink" Target="https://www.jorgemontolio.com/blank-1" TargetMode="External"/><Relationship Id="rId46" Type="http://schemas.openxmlformats.org/officeDocument/2006/relationships/hyperlink" Target="https://store.steampowered.com/app/346110/ARK_Survival_Evolved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jorgemontolio.com/blank-1" TargetMode="External"/><Relationship Id="rId54" Type="http://schemas.openxmlformats.org/officeDocument/2006/relationships/hyperlink" Target="https://store.steampowered.com/app/708770/ARK_Aberration__Expansion_Pac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steamcommunity.com/app/2399830" TargetMode="External"/><Relationship Id="rId28" Type="http://schemas.openxmlformats.org/officeDocument/2006/relationships/hyperlink" Target="https://steamcommunity.com/app/2399830" TargetMode="External"/><Relationship Id="rId36" Type="http://schemas.openxmlformats.org/officeDocument/2006/relationships/hyperlink" Target="https://store.steampowered.com/app/997070/Marvels_Avengers__The_Definitive_Edition/" TargetMode="External"/><Relationship Id="rId49" Type="http://schemas.openxmlformats.org/officeDocument/2006/relationships/hyperlink" Target="https://store.steampowered.com/app/834910/ATLAS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openxmlformats.org/officeDocument/2006/relationships/hyperlink" Target="https://store.steampowered.com/app/346110/ARK_Survival_Evolved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ge\AppData\Roaming\Microsoft\Templates\Functional%20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DF76F8B-5E33-4C66-9E3E-20EB362965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BA7586-0E53-4EFF-8AE1-42A4E9D5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Functional Resume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 Montolio</cp:lastModifiedBy>
  <cp:revision>3</cp:revision>
  <cp:lastPrinted>2024-04-04T22:34:00Z</cp:lastPrinted>
  <dcterms:created xsi:type="dcterms:W3CDTF">2024-04-04T22:35:00Z</dcterms:created>
  <dcterms:modified xsi:type="dcterms:W3CDTF">2024-04-04T22:40:00Z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TC029191889991</vt:lpwstr>
  </property>
</Properties>
</file>